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C6F" w:rsidRDefault="00C40AF9" w:rsidP="007148BE">
      <w:pPr>
        <w:pStyle w:val="Autho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3C6989" wp14:editId="08A9A7F5">
                <wp:simplePos x="0" y="0"/>
                <wp:positionH relativeFrom="margin">
                  <wp:posOffset>87630</wp:posOffset>
                </wp:positionH>
                <wp:positionV relativeFrom="margin">
                  <wp:posOffset>91440</wp:posOffset>
                </wp:positionV>
                <wp:extent cx="7315200" cy="9601200"/>
                <wp:effectExtent l="11430" t="5715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rgbClr val="4431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64104" id="Rectangle 2" o:spid="_x0000_s1026" style="position:absolute;margin-left:6.9pt;margin-top:7.2pt;width:8in;height:75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" fillcolor="#44311d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9D06CB" wp14:editId="761A7AB3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315200" cy="834390"/>
                <wp:effectExtent l="11430" t="5715" r="7620" b="7620"/>
                <wp:wrapNone/>
                <wp:docPr id="36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96B" w:rsidRDefault="003B25D3" w:rsidP="007B747A">
                            <w:pPr>
                              <w:rPr>
                                <w:color w:val="C6A27B"/>
                                <w:sz w:val="40"/>
                              </w:rPr>
                            </w:pPr>
                            <w:r w:rsidRPr="00537D3F">
                              <w:rPr>
                                <w:color w:val="C6A27B"/>
                                <w:sz w:val="40"/>
                              </w:rPr>
                              <w:t>Angel Island Trip</w:t>
                            </w:r>
                          </w:p>
                          <w:p w:rsidR="00EA2069" w:rsidRPr="00537D3F" w:rsidRDefault="00EA2069" w:rsidP="007B747A">
                            <w:pPr>
                              <w:rPr>
                                <w:color w:val="C6A27B"/>
                              </w:rPr>
                            </w:pPr>
                            <w:r>
                              <w:rPr>
                                <w:color w:val="C6A27B"/>
                                <w:sz w:val="40"/>
                              </w:rPr>
                              <w:t>A Place Where History Comes Alive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D06CB" id="AutoShape 3" o:spid="_x0000_s1026" alt="nl-header" style="position:absolute;margin-left:6.9pt;margin-top:7.2pt;width:8in;height:65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" strokecolor="#89643b" strokeweight=".5pt">
                <v:fill r:id="rId10" o:title="nl-header" recolor="t" rotate="t" type="frame"/>
                <v:textbox inset=",0,0,0">
                  <w:txbxContent>
                    <w:p w:rsidR="0003296B" w:rsidRDefault="003B25D3" w:rsidP="007B747A">
                      <w:pPr>
                        <w:rPr>
                          <w:color w:val="C6A27B"/>
                          <w:sz w:val="40"/>
                        </w:rPr>
                      </w:pPr>
                      <w:r w:rsidRPr="00537D3F">
                        <w:rPr>
                          <w:color w:val="C6A27B"/>
                          <w:sz w:val="40"/>
                        </w:rPr>
                        <w:t>Angel Island Trip</w:t>
                      </w:r>
                    </w:p>
                    <w:p w:rsidR="00EA2069" w:rsidRPr="00537D3F" w:rsidRDefault="00EA2069" w:rsidP="007B747A">
                      <w:pPr>
                        <w:rPr>
                          <w:color w:val="C6A27B"/>
                        </w:rPr>
                      </w:pPr>
                      <w:r>
                        <w:rPr>
                          <w:color w:val="C6A27B"/>
                          <w:sz w:val="40"/>
                        </w:rPr>
                        <w:t>A Place Where History Comes Alive</w:t>
                      </w:r>
                    </w:p>
                  </w:txbxContent>
                </v:textbox>
              </v:roundrect>
            </w:pict>
          </mc:Fallback>
        </mc:AlternateContent>
      </w:r>
      <w:r w:rsidR="00E6076F">
        <w:tab/>
      </w:r>
      <w:r w:rsidR="00E6076F">
        <w:tab/>
      </w:r>
      <w:r w:rsidR="00E6076F">
        <w:tab/>
      </w:r>
      <w:r w:rsidR="00E6076F">
        <w:tab/>
      </w:r>
      <w:r w:rsidR="00E6076F">
        <w:tab/>
      </w:r>
      <w:r w:rsidR="00E6076F">
        <w:tab/>
      </w:r>
    </w:p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6030595</wp:posOffset>
                </wp:positionH>
                <wp:positionV relativeFrom="paragraph">
                  <wp:posOffset>21590</wp:posOffset>
                </wp:positionV>
                <wp:extent cx="1189355" cy="1189355"/>
                <wp:effectExtent l="1270" t="2540" r="19050" b="27305"/>
                <wp:wrapNone/>
                <wp:docPr id="3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rgbClr val="9BBB59"/>
                            </a:gs>
                            <a:gs pos="100000">
                              <a:srgbClr val="74903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702" w:rsidRDefault="00C50702" w:rsidP="00C50702">
                            <w:pPr>
                              <w:jc w:val="center"/>
                              <w:rPr>
                                <w:rFonts w:cs="David"/>
                              </w:rPr>
                            </w:pPr>
                            <w:r>
                              <w:rPr>
                                <w:rFonts w:cs="David"/>
                              </w:rPr>
                              <w:t>Saturday,</w:t>
                            </w:r>
                          </w:p>
                          <w:p w:rsidR="003816A4" w:rsidRPr="00C50702" w:rsidRDefault="00C50702" w:rsidP="00C50702">
                            <w:pPr>
                              <w:jc w:val="center"/>
                              <w:rPr>
                                <w:rFonts w:cs="David"/>
                              </w:rPr>
                            </w:pPr>
                            <w:r>
                              <w:rPr>
                                <w:rFonts w:cs="David"/>
                              </w:rPr>
                              <w:t>October</w:t>
                            </w:r>
                            <w:r w:rsidR="007148BE">
                              <w:rPr>
                                <w:rFonts w:cs="David"/>
                              </w:rPr>
                              <w:t xml:space="preserve"> 11</w:t>
                            </w:r>
                            <w:r w:rsidRPr="00C50702">
                              <w:rPr>
                                <w:rFonts w:cs="David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4.85pt;margin-top:1.7pt;width:93.65pt;height:93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" fillcolor="#9bbb59" stroked="f" strokeweight="0">
                <v:fill color2="#74903b" focusposition=".5,.5" focussize="" focus="100%" type="gradientRadial"/>
                <v:shadow on="t" color="#4e6128" offset="1pt"/>
                <v:textbox inset="0,0,0,0">
                  <w:txbxContent>
                    <w:p w:rsidR="00C50702" w:rsidRDefault="00C50702" w:rsidP="00C50702">
                      <w:pPr>
                        <w:jc w:val="center"/>
                        <w:rPr>
                          <w:rFonts w:cs="David"/>
                        </w:rPr>
                      </w:pPr>
                      <w:r>
                        <w:rPr>
                          <w:rFonts w:cs="David"/>
                        </w:rPr>
                        <w:t>Saturday,</w:t>
                      </w:r>
                    </w:p>
                    <w:p w:rsidR="003816A4" w:rsidRPr="00C50702" w:rsidRDefault="00C50702" w:rsidP="00C50702">
                      <w:pPr>
                        <w:jc w:val="center"/>
                        <w:rPr>
                          <w:rFonts w:cs="David"/>
                        </w:rPr>
                      </w:pPr>
                      <w:r>
                        <w:rPr>
                          <w:rFonts w:cs="David"/>
                        </w:rPr>
                        <w:t>October</w:t>
                      </w:r>
                      <w:r w:rsidR="007148BE">
                        <w:rPr>
                          <w:rFonts w:cs="David"/>
                        </w:rPr>
                        <w:t xml:space="preserve"> 11</w:t>
                      </w:r>
                      <w:r w:rsidRPr="00C50702">
                        <w:rPr>
                          <w:rFonts w:cs="David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D154CC" w:rsidP="00C72A4B">
      <w:r>
        <w:rPr>
          <w:noProof/>
        </w:rPr>
        <w:drawing>
          <wp:inline distT="0" distB="0" distL="0" distR="0">
            <wp:extent cx="2962275" cy="152400"/>
            <wp:effectExtent l="0" t="0" r="0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6F" w:rsidRDefault="00C40AF9" w:rsidP="00C72A4B">
      <w:r>
        <w:rPr>
          <w:noProof/>
          <w:color w:val="C6A27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24130</wp:posOffset>
                </wp:positionV>
                <wp:extent cx="3052445" cy="163830"/>
                <wp:effectExtent l="3810" t="0" r="1270" b="254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9F" w:rsidRPr="00AC135D" w:rsidRDefault="00D154CC" w:rsidP="002A48E7">
                            <w:pPr>
                              <w:pStyle w:val="Heading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2275" cy="152400"/>
                                  <wp:effectExtent l="0" t="0" r="0" b="0"/>
                                  <wp:docPr id="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1.8pt;margin-top:1.9pt;width:240.35pt;height:12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" filled="f" stroked="f">
                <v:textbox style="mso-fit-shape-to-text:t" inset=",0,0,0">
                  <w:txbxContent>
                    <w:p w:rsidR="00BA239F" w:rsidRPr="00AC135D" w:rsidRDefault="00D154CC" w:rsidP="002A48E7">
                      <w:pPr>
                        <w:pStyle w:val="Heading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2275" cy="152400"/>
                            <wp:effectExtent l="0" t="0" r="0" b="0"/>
                            <wp:docPr id="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112395</wp:posOffset>
                </wp:positionV>
                <wp:extent cx="3258185" cy="3090545"/>
                <wp:effectExtent l="8890" t="7620" r="9525" b="6985"/>
                <wp:wrapNone/>
                <wp:docPr id="33" name="AutoShape 28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185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5EC3" w:rsidRPr="007C1833" w:rsidRDefault="003E5EC3" w:rsidP="00336CD1">
                            <w:pPr>
                              <w:shd w:val="clear" w:color="auto" w:fill="C4BC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9" alt="book-bg" style="position:absolute;margin-left:311.95pt;margin-top:8.85pt;width:256.55pt;height:24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" strokecolor="#89643b" strokeweight=".5pt">
                <v:fill r:id="rId13" o:title="book-bg" recolor="t" rotate="t" type="frame"/>
                <v:textbox inset="0,0,0,0">
                  <w:txbxContent>
                    <w:p w:rsidR="003E5EC3" w:rsidRPr="007C1833" w:rsidRDefault="003E5EC3" w:rsidP="00336CD1">
                      <w:pPr>
                        <w:shd w:val="clear" w:color="auto" w:fill="C4BC96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112395</wp:posOffset>
                </wp:positionV>
                <wp:extent cx="3808095" cy="3090545"/>
                <wp:effectExtent l="11430" t="7620" r="9525" b="6985"/>
                <wp:wrapNone/>
                <wp:docPr id="32" name="AutoShape 26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8095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5EC3" w:rsidRPr="007C1833" w:rsidRDefault="00D154CC" w:rsidP="003E5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86175" cy="2990850"/>
                                  <wp:effectExtent l="1905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299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0" alt="book-bg" style="position:absolute;margin-left:6.9pt;margin-top:8.85pt;width:299.85pt;height:243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" strokecolor="#89643b" strokeweight=".5pt">
                <v:fill r:id="rId13" o:title="book-bg" recolor="t" rotate="t" type="frame"/>
                <v:textbox inset="0,0,0,0">
                  <w:txbxContent>
                    <w:p w:rsidR="003E5EC3" w:rsidRPr="007C1833" w:rsidRDefault="00D154CC" w:rsidP="003E5E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86175" cy="2990850"/>
                            <wp:effectExtent l="1905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299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17780</wp:posOffset>
                </wp:positionV>
                <wp:extent cx="2867025" cy="3014345"/>
                <wp:effectExtent l="0" t="0" r="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0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702" w:rsidRPr="00435518" w:rsidRDefault="00EA765F" w:rsidP="00C50702">
                            <w:pPr>
                              <w:pStyle w:val="Synopsis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We hope you’re</w:t>
                            </w:r>
                            <w:r w:rsidR="00C50702" w:rsidRPr="00435518">
                              <w:rPr>
                                <w:color w:val="auto"/>
                              </w:rPr>
                              <w:t xml:space="preserve"> getting excited about a great day on Angel Island.  Getting there safely and on time is the first order of business.</w:t>
                            </w:r>
                          </w:p>
                          <w:p w:rsidR="00C50702" w:rsidRPr="00435518" w:rsidRDefault="00C50702" w:rsidP="00C50702">
                            <w:pPr>
                              <w:pStyle w:val="Synopsis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We will be meeting at the Safeway parking lot at the corner of Blue Oaks and Woodcreek Oaks Blvd at</w:t>
                            </w:r>
                            <w:r w:rsidR="004F7721">
                              <w:rPr>
                                <w:color w:val="auto"/>
                              </w:rPr>
                              <w:t xml:space="preserve"> 7:45 AM on Saturday, October 11</w:t>
                            </w:r>
                            <w:r w:rsidRPr="00435518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Pr="00435518">
                              <w:rPr>
                                <w:color w:val="auto"/>
                              </w:rPr>
                              <w:t>, and leaving promptly at 8:00 AM.   Drive time is approximately 2hrs 15 min.</w:t>
                            </w:r>
                          </w:p>
                          <w:p w:rsidR="00C50702" w:rsidRPr="00435518" w:rsidRDefault="00C50702" w:rsidP="00C50702">
                            <w:pPr>
                              <w:pStyle w:val="Synopsis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We will be catching the 11:00 AM Ferry.   It’s very important that everyone be there on time, so that you don’t miss the boat, literally!</w:t>
                            </w:r>
                          </w:p>
                          <w:p w:rsidR="00C50702" w:rsidRPr="00435518" w:rsidRDefault="00C50702" w:rsidP="00C50702">
                            <w:pPr>
                              <w:pStyle w:val="Synopsis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 xml:space="preserve">If your family prefers to meet us in </w:t>
                            </w:r>
                            <w:r w:rsidR="004F7721">
                              <w:rPr>
                                <w:color w:val="auto"/>
                              </w:rPr>
                              <w:t>Tiburon, please let Steve Brewer</w:t>
                            </w:r>
                            <w:r w:rsidRPr="00435518">
                              <w:rPr>
                                <w:color w:val="auto"/>
                              </w:rPr>
                              <w:t>, the event coordinator know.</w:t>
                            </w:r>
                            <w:r w:rsidR="004F7721">
                              <w:rPr>
                                <w:color w:val="auto"/>
                              </w:rPr>
                              <w:t xml:space="preserve">   Steve can be reached at 916.768.6777</w:t>
                            </w:r>
                            <w:r w:rsidR="00EA765F" w:rsidRPr="00435518">
                              <w:rPr>
                                <w:color w:val="auto"/>
                              </w:rPr>
                              <w:t xml:space="preserve"> (mobile)</w:t>
                            </w:r>
                          </w:p>
                          <w:p w:rsidR="00C50702" w:rsidRDefault="00C50702" w:rsidP="00C50702">
                            <w:pPr>
                              <w:pStyle w:val="Synopsi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328.5pt;margin-top:1.4pt;width:225.75pt;height:23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24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" filled="f" stroked="f">
                <v:textbox>
                  <w:txbxContent>
                    <w:p w:rsidR="00C50702" w:rsidRPr="00435518" w:rsidRDefault="00EA765F" w:rsidP="00C50702">
                      <w:pPr>
                        <w:pStyle w:val="Synopsis"/>
                        <w:rPr>
                          <w:color w:val="auto"/>
                        </w:rPr>
                      </w:pPr>
                      <w:r w:rsidRPr="00435518">
                        <w:rPr>
                          <w:color w:val="auto"/>
                        </w:rPr>
                        <w:t>We hope you’re</w:t>
                      </w:r>
                      <w:r w:rsidR="00C50702" w:rsidRPr="00435518">
                        <w:rPr>
                          <w:color w:val="auto"/>
                        </w:rPr>
                        <w:t xml:space="preserve"> getting excited about a great day on Angel Island.  Getting there safely and on time is the first order of business.</w:t>
                      </w:r>
                    </w:p>
                    <w:p w:rsidR="00C50702" w:rsidRPr="00435518" w:rsidRDefault="00C50702" w:rsidP="00C50702">
                      <w:pPr>
                        <w:pStyle w:val="Synopsis"/>
                        <w:rPr>
                          <w:color w:val="auto"/>
                        </w:rPr>
                      </w:pPr>
                      <w:r w:rsidRPr="00435518">
                        <w:rPr>
                          <w:color w:val="auto"/>
                        </w:rPr>
                        <w:t>We will be meeting at the Safeway parking lot at the corner of Blue Oaks and Woodcreek Oaks Blvd at</w:t>
                      </w:r>
                      <w:r w:rsidR="004F7721">
                        <w:rPr>
                          <w:color w:val="auto"/>
                        </w:rPr>
                        <w:t xml:space="preserve"> 7:45 AM on Saturday, October 11</w:t>
                      </w:r>
                      <w:r w:rsidRPr="00435518">
                        <w:rPr>
                          <w:color w:val="auto"/>
                          <w:vertAlign w:val="superscript"/>
                        </w:rPr>
                        <w:t>th</w:t>
                      </w:r>
                      <w:r w:rsidRPr="00435518">
                        <w:rPr>
                          <w:color w:val="auto"/>
                        </w:rPr>
                        <w:t>, and leaving promptly at 8:00 AM.   Drive time is approximately 2hrs 15 min.</w:t>
                      </w:r>
                    </w:p>
                    <w:p w:rsidR="00C50702" w:rsidRPr="00435518" w:rsidRDefault="00C50702" w:rsidP="00C50702">
                      <w:pPr>
                        <w:pStyle w:val="Synopsis"/>
                        <w:rPr>
                          <w:color w:val="auto"/>
                        </w:rPr>
                      </w:pPr>
                      <w:r w:rsidRPr="00435518">
                        <w:rPr>
                          <w:color w:val="auto"/>
                        </w:rPr>
                        <w:t>We will be catching the 11:00 AM Ferry.   It’s very important that everyone be there on time, so that you don’t miss the boat, literally!</w:t>
                      </w:r>
                    </w:p>
                    <w:p w:rsidR="00C50702" w:rsidRPr="00435518" w:rsidRDefault="00C50702" w:rsidP="00C50702">
                      <w:pPr>
                        <w:pStyle w:val="Synopsis"/>
                        <w:rPr>
                          <w:color w:val="auto"/>
                        </w:rPr>
                      </w:pPr>
                      <w:r w:rsidRPr="00435518">
                        <w:rPr>
                          <w:color w:val="auto"/>
                        </w:rPr>
                        <w:t xml:space="preserve">If your family prefers to meet us in </w:t>
                      </w:r>
                      <w:r w:rsidR="004F7721">
                        <w:rPr>
                          <w:color w:val="auto"/>
                        </w:rPr>
                        <w:t>Tiburon, please let Steve Brewer</w:t>
                      </w:r>
                      <w:r w:rsidRPr="00435518">
                        <w:rPr>
                          <w:color w:val="auto"/>
                        </w:rPr>
                        <w:t>, the event coordinator know.</w:t>
                      </w:r>
                      <w:r w:rsidR="004F7721">
                        <w:rPr>
                          <w:color w:val="auto"/>
                        </w:rPr>
                        <w:t xml:space="preserve">   Steve can be reached at 916.768.6777</w:t>
                      </w:r>
                      <w:r w:rsidR="00EA765F" w:rsidRPr="00435518">
                        <w:rPr>
                          <w:color w:val="auto"/>
                        </w:rPr>
                        <w:t xml:space="preserve"> (mobile)</w:t>
                      </w:r>
                    </w:p>
                    <w:p w:rsidR="00C50702" w:rsidRDefault="00C50702" w:rsidP="00C50702">
                      <w:pPr>
                        <w:pStyle w:val="Synopsis"/>
                      </w:pPr>
                    </w:p>
                  </w:txbxContent>
                </v:textbox>
              </v:shape>
            </w:pict>
          </mc:Fallback>
        </mc:AlternateContent>
      </w:r>
    </w:p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129540</wp:posOffset>
                </wp:positionV>
                <wp:extent cx="1924050" cy="3971925"/>
                <wp:effectExtent l="9525" t="5715" r="9525" b="13335"/>
                <wp:wrapNone/>
                <wp:docPr id="30" name="AutoShape 30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97192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0702" w:rsidRPr="00435518" w:rsidRDefault="00C50702" w:rsidP="00336CD1">
                            <w:pPr>
                              <w:shd w:val="clear" w:color="auto" w:fill="C4BC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2" alt="book-bg" style="position:absolute;margin-left:417pt;margin-top:10.2pt;width:151.5pt;height:3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" strokecolor="#89643b" strokeweight=".5pt">
                <v:fill r:id="rId13" o:title="book-bg" recolor="t" rotate="t" type="frame"/>
                <v:textbox inset="0,0,0,0">
                  <w:txbxContent>
                    <w:p w:rsidR="00C50702" w:rsidRPr="00435518" w:rsidRDefault="00C50702" w:rsidP="00336CD1">
                      <w:pPr>
                        <w:shd w:val="clear" w:color="auto" w:fill="C4BC96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129540</wp:posOffset>
                </wp:positionV>
                <wp:extent cx="5151120" cy="3971925"/>
                <wp:effectExtent l="11430" t="5715" r="9525" b="13335"/>
                <wp:wrapNone/>
                <wp:docPr id="29" name="AutoShape 2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1120" cy="397192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2325" w:rsidRDefault="00F62325" w:rsidP="00F62325"/>
                          <w:p w:rsidR="00F62325" w:rsidRPr="007C1833" w:rsidRDefault="00D154CC" w:rsidP="00F623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48225" cy="3609975"/>
                                  <wp:effectExtent l="19050" t="0" r="9525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360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3" alt="book-bg" style="position:absolute;margin-left:6.9pt;margin-top:10.2pt;width:405.6pt;height:31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" strokecolor="#89643b" strokeweight=".5pt">
                <v:fill r:id="rId13" o:title="book-bg" recolor="t" rotate="t" type="frame"/>
                <v:textbox inset="0,0,0,0">
                  <w:txbxContent>
                    <w:p w:rsidR="00F62325" w:rsidRDefault="00F62325" w:rsidP="00F62325"/>
                    <w:p w:rsidR="00F62325" w:rsidRPr="007C1833" w:rsidRDefault="00D154CC" w:rsidP="00F623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48225" cy="3609975"/>
                            <wp:effectExtent l="19050" t="0" r="9525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25400</wp:posOffset>
                </wp:positionV>
                <wp:extent cx="1733550" cy="3771900"/>
                <wp:effectExtent l="0" t="0" r="0" b="3175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702" w:rsidRPr="00435518" w:rsidRDefault="00C50702" w:rsidP="00256540">
                            <w:pPr>
                              <w:jc w:val="center"/>
                            </w:pPr>
                            <w:r w:rsidRPr="00435518">
                              <w:t>Car Pooling</w:t>
                            </w:r>
                          </w:p>
                          <w:p w:rsidR="00C50702" w:rsidRPr="00435518" w:rsidRDefault="00C50702"/>
                          <w:p w:rsidR="00C50702" w:rsidRPr="00435518" w:rsidRDefault="00C507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We encourage you to consider carpooling due to the length of the drive.</w:t>
                            </w:r>
                            <w:r w:rsidR="00256540" w:rsidRPr="0043551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256540" w:rsidRPr="00435518" w:rsidRDefault="002565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A roster will be sent out listing those families that are participating and the number of family members </w:t>
                            </w:r>
                            <w:r w:rsidR="00EA765F" w:rsidRPr="00435518">
                              <w:rPr>
                                <w:sz w:val="20"/>
                                <w:szCs w:val="20"/>
                              </w:rPr>
                              <w:t>attending</w:t>
                            </w:r>
                          </w:p>
                          <w:p w:rsidR="00256540" w:rsidRPr="00435518" w:rsidRDefault="002565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56540" w:rsidRPr="00435518" w:rsidRDefault="002565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This is a great way to save gas, save money, and meet new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425.25pt;margin-top:2pt;width:136.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" filled="f" stroked="f">
                <v:textbox>
                  <w:txbxContent>
                    <w:p w:rsidR="00C50702" w:rsidRPr="00435518" w:rsidRDefault="00C50702" w:rsidP="00256540">
                      <w:pPr>
                        <w:jc w:val="center"/>
                      </w:pPr>
                      <w:r w:rsidRPr="00435518">
                        <w:t>Car Pooling</w:t>
                      </w:r>
                    </w:p>
                    <w:p w:rsidR="00C50702" w:rsidRPr="00435518" w:rsidRDefault="00C50702"/>
                    <w:p w:rsidR="00C50702" w:rsidRPr="00435518" w:rsidRDefault="00C50702">
                      <w:pPr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We encourage you to consider carpooling due to the length of the drive.</w:t>
                      </w:r>
                      <w:r w:rsidR="00256540" w:rsidRPr="00435518">
                        <w:rPr>
                          <w:sz w:val="20"/>
                          <w:szCs w:val="20"/>
                        </w:rPr>
                        <w:br/>
                      </w:r>
                    </w:p>
                    <w:p w:rsidR="00256540" w:rsidRPr="00435518" w:rsidRDefault="00256540">
                      <w:pPr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 xml:space="preserve">A roster will be sent out listing those families that are participating and the number of family members </w:t>
                      </w:r>
                      <w:r w:rsidR="00EA765F" w:rsidRPr="00435518">
                        <w:rPr>
                          <w:sz w:val="20"/>
                          <w:szCs w:val="20"/>
                        </w:rPr>
                        <w:t>attending</w:t>
                      </w:r>
                    </w:p>
                    <w:p w:rsidR="00256540" w:rsidRPr="00435518" w:rsidRDefault="00256540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56540" w:rsidRPr="00435518" w:rsidRDefault="00256540">
                      <w:pPr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This is a great way to save gas, save money, and meet new people.</w:t>
                      </w:r>
                    </w:p>
                  </w:txbxContent>
                </v:textbox>
              </v:shape>
            </w:pict>
          </mc:Fallback>
        </mc:AlternateContent>
      </w:r>
    </w:p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E6076F" w:rsidP="00C72A4B"/>
    <w:p w:rsidR="00E6076F" w:rsidRDefault="00D154CC" w:rsidP="003B6BA5">
      <w:pPr>
        <w:jc w:val="center"/>
      </w:pPr>
      <w:r>
        <w:rPr>
          <w:noProof/>
        </w:rPr>
        <w:drawing>
          <wp:inline distT="0" distB="0" distL="0" distR="0">
            <wp:extent cx="7134225" cy="247650"/>
            <wp:effectExtent l="19050" t="0" r="9525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AF9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margin">
                  <wp:posOffset>38100</wp:posOffset>
                </wp:positionH>
                <wp:positionV relativeFrom="margin">
                  <wp:posOffset>-19050</wp:posOffset>
                </wp:positionV>
                <wp:extent cx="7315200" cy="9648825"/>
                <wp:effectExtent l="9525" t="9525" r="9525" b="9525"/>
                <wp:wrapNone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48825"/>
                        </a:xfrm>
                        <a:prstGeom prst="rect">
                          <a:avLst/>
                        </a:prstGeom>
                        <a:solidFill>
                          <a:srgbClr val="4431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BED83" id="Rectangle 18" o:spid="_x0000_s1026" style="position:absolute;margin-left:3pt;margin-top:-1.5pt;width:8in;height:759.7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" fillcolor="#44311d">
                <w10:wrap anchorx="margin" anchory="margin"/>
              </v:rect>
            </w:pict>
          </mc:Fallback>
        </mc:AlternateContent>
      </w:r>
    </w:p>
    <w:p w:rsidR="00E6076F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28575</wp:posOffset>
                </wp:positionV>
                <wp:extent cx="3505200" cy="2638425"/>
                <wp:effectExtent l="0" t="0" r="0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6A27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540" w:rsidRPr="00435518" w:rsidRDefault="00256540" w:rsidP="00336CD1">
                            <w:pPr>
                              <w:pStyle w:val="Synopsis"/>
                              <w:shd w:val="clear" w:color="auto" w:fill="C4BC96"/>
                              <w:rPr>
                                <w:noProof/>
                                <w:color w:val="auto"/>
                                <w:szCs w:val="22"/>
                              </w:rPr>
                            </w:pPr>
                            <w:r w:rsidRPr="00435518">
                              <w:rPr>
                                <w:noProof/>
                                <w:color w:val="auto"/>
                                <w:szCs w:val="22"/>
                              </w:rPr>
                              <w:t>We recommend parking in the city parking lot behind the Bank of America building at the corner of Beach Blvd and Tiburon Blvd.</w:t>
                            </w:r>
                          </w:p>
                          <w:p w:rsidR="00256540" w:rsidRPr="00435518" w:rsidRDefault="00256540" w:rsidP="00336CD1">
                            <w:pPr>
                              <w:pStyle w:val="Synopsis"/>
                              <w:shd w:val="clear" w:color="auto" w:fill="C4BC96"/>
                              <w:rPr>
                                <w:noProof/>
                                <w:color w:val="auto"/>
                                <w:szCs w:val="22"/>
                              </w:rPr>
                            </w:pPr>
                            <w:r w:rsidRPr="00435518">
                              <w:rPr>
                                <w:noProof/>
                                <w:color w:val="auto"/>
                                <w:szCs w:val="22"/>
                              </w:rPr>
                              <w:t>The cost of the city parking lot is $5 for the entire day.   The lot is a self-pay lot.   There is a machine in the lot where you can purchase a parking ticket.   Please make sure to put your ticket on your dashboard.</w:t>
                            </w:r>
                          </w:p>
                          <w:p w:rsidR="00256540" w:rsidRPr="00435518" w:rsidRDefault="00256540" w:rsidP="00336CD1">
                            <w:pPr>
                              <w:pStyle w:val="Synopsis"/>
                              <w:shd w:val="clear" w:color="auto" w:fill="C4BC96"/>
                              <w:rPr>
                                <w:noProof/>
                                <w:color w:val="auto"/>
                                <w:szCs w:val="22"/>
                              </w:rPr>
                            </w:pPr>
                            <w:r w:rsidRPr="00435518">
                              <w:rPr>
                                <w:noProof/>
                                <w:color w:val="auto"/>
                                <w:szCs w:val="22"/>
                              </w:rPr>
                              <w:t>The walk from the parking lot to the ferry terminal on Main St is approximately a ¼ mile.   There is closer parking, but it can cost as much as $20.</w:t>
                            </w:r>
                          </w:p>
                          <w:p w:rsidR="003E5EC3" w:rsidRPr="00435518" w:rsidRDefault="00256540" w:rsidP="00336CD1">
                            <w:pPr>
                              <w:pStyle w:val="Synopsi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4in;margin-top:2.25pt;width:276pt;height:20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" filled="f" stroked="f" strokecolor="#c6a27b">
                <v:textbox inset="3.6pt,,3.6pt">
                  <w:txbxContent>
                    <w:p w:rsidR="00256540" w:rsidRPr="00435518" w:rsidRDefault="00256540" w:rsidP="00336CD1">
                      <w:pPr>
                        <w:pStyle w:val="Synopsis"/>
                        <w:shd w:val="clear" w:color="auto" w:fill="C4BC96"/>
                        <w:rPr>
                          <w:noProof/>
                          <w:color w:val="auto"/>
                          <w:szCs w:val="22"/>
                        </w:rPr>
                      </w:pPr>
                      <w:r w:rsidRPr="00435518">
                        <w:rPr>
                          <w:noProof/>
                          <w:color w:val="auto"/>
                          <w:szCs w:val="22"/>
                        </w:rPr>
                        <w:t>We recommend parking in the city parking lot behind the Bank of America building at the corner of Beach Blvd and Tiburon Blvd.</w:t>
                      </w:r>
                    </w:p>
                    <w:p w:rsidR="00256540" w:rsidRPr="00435518" w:rsidRDefault="00256540" w:rsidP="00336CD1">
                      <w:pPr>
                        <w:pStyle w:val="Synopsis"/>
                        <w:shd w:val="clear" w:color="auto" w:fill="C4BC96"/>
                        <w:rPr>
                          <w:noProof/>
                          <w:color w:val="auto"/>
                          <w:szCs w:val="22"/>
                        </w:rPr>
                      </w:pPr>
                      <w:r w:rsidRPr="00435518">
                        <w:rPr>
                          <w:noProof/>
                          <w:color w:val="auto"/>
                          <w:szCs w:val="22"/>
                        </w:rPr>
                        <w:t>The cost of the city parking lot is $5 for the entire day.   The lot is a self-pay lot.   There is a machine in the lot where you can purchase a parking ticket.   Please make sure to put your ticket on your dashboard.</w:t>
                      </w:r>
                    </w:p>
                    <w:p w:rsidR="00256540" w:rsidRPr="00435518" w:rsidRDefault="00256540" w:rsidP="00336CD1">
                      <w:pPr>
                        <w:pStyle w:val="Synopsis"/>
                        <w:shd w:val="clear" w:color="auto" w:fill="C4BC96"/>
                        <w:rPr>
                          <w:noProof/>
                          <w:color w:val="auto"/>
                          <w:szCs w:val="22"/>
                        </w:rPr>
                      </w:pPr>
                      <w:r w:rsidRPr="00435518">
                        <w:rPr>
                          <w:noProof/>
                          <w:color w:val="auto"/>
                          <w:szCs w:val="22"/>
                        </w:rPr>
                        <w:t>The walk from the parking lot to the ferry terminal on Main St is approximately a ¼ mile.   There is closer parking, but it can cost as much as $20.</w:t>
                      </w:r>
                    </w:p>
                    <w:p w:rsidR="003E5EC3" w:rsidRPr="00435518" w:rsidRDefault="00256540" w:rsidP="00336CD1">
                      <w:pPr>
                        <w:pStyle w:val="Synopsis"/>
                        <w:shd w:val="clear" w:color="auto" w:fill="C4BC96"/>
                        <w:rPr>
                          <w:color w:val="auto"/>
                        </w:rPr>
                      </w:pPr>
                      <w:r w:rsidRPr="00435518">
                        <w:rPr>
                          <w:noProof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95250</wp:posOffset>
                </wp:positionV>
                <wp:extent cx="7132320" cy="2661920"/>
                <wp:effectExtent l="12700" t="9525" r="8255" b="5080"/>
                <wp:wrapNone/>
                <wp:docPr id="25" name="AutoShape 20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266192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2325" w:rsidRPr="007C1833" w:rsidRDefault="00D154CC" w:rsidP="00F62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9193" cy="2533650"/>
                                  <wp:effectExtent l="6096" t="0" r="2286" b="0"/>
                                  <wp:docPr id="10" name="Object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5724525" cy="4953000"/>
                                            <a:chOff x="1709738" y="952500"/>
                                            <a:chExt cx="5724525" cy="4953000"/>
                                          </a:xfrm>
                                        </a:grpSpPr>
                                        <a:grpSp>
                                          <a:nvGrpSpPr>
                                            <a:cNvPr id="18" name="Group 17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709738" y="952500"/>
                                              <a:ext cx="5724525" cy="4953000"/>
                                              <a:chOff x="1709738" y="952500"/>
                                              <a:chExt cx="5724525" cy="4953000"/>
                                            </a:xfrm>
                                          </a:grpSpPr>
                                          <a:pic>
                                            <a:nvPicPr>
                                              <a:cNvPr id="1027" name="Picture 3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1709738" y="952500"/>
                                                <a:ext cx="5724525" cy="4953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sp>
                                            <a:nvSpPr>
                                              <a:cNvPr id="5" name="Rectangle 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4953000" y="1066800"/>
                                                <a:ext cx="1143000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2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City Parking Lot</a:t>
                                                  </a:r>
                                                </a:p>
                                                <a:p>
                                                  <a:pPr algn="ctr"/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$5/day</a:t>
                                                  </a:r>
                                                  <a:endParaRPr lang="en-US" sz="1100" b="1" dirty="0">
                                                    <a:solidFill>
                                                      <a:schemeClr val="tx1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cxnSp>
                                            <a:nvCxnSpPr>
                                              <a:cNvPr id="7" name="Straight Arrow Connector 6"/>
                                              <a:cNvCxnSpPr/>
                                            </a:nvCxnSpPr>
                                            <a:spPr>
                                              <a:xfrm rot="10800000" flipV="1">
                                                <a:off x="4114800" y="1447800"/>
                                                <a:ext cx="762000" cy="1524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chemeClr val="accent2">
                                                    <a:lumMod val="75000"/>
                                                  </a:schemeClr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9" name="Rectangle 8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810000" y="5029200"/>
                                                <a:ext cx="1143000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2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1</a:t>
                                                  </a:r>
                                                  <a:r>
                                                    <a:rPr lang="en-US" sz="1100" b="1" baseline="30000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st</a:t>
                                                  </a:r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 Meeting Point</a:t>
                                                  </a:r>
                                                  <a:b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</a:br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Ferry Terminal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cxnSp>
                                            <a:nvCxnSpPr>
                                              <a:cNvPr id="11" name="Straight Arrow Connector 10"/>
                                              <a:cNvCxnSpPr>
                                                <a:stCxn id="9" idx="3"/>
                                              </a:cNvCxnSpPr>
                                            </a:nvCxnSpPr>
                                            <a:spPr>
                                              <a:xfrm flipV="1">
                                                <a:off x="4953000" y="5257800"/>
                                                <a:ext cx="1447800" cy="1524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chemeClr val="accent2">
                                                    <a:lumMod val="75000"/>
                                                  </a:schemeClr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13" name="Rectangle 12"/>
                                              <a:cNvSpPr/>
                                            </a:nvSpPr>
                                            <a:spPr>
                                              <a:xfrm rot="18378749">
                                                <a:off x="2234914" y="1801770"/>
                                                <a:ext cx="16002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dirty="0" smtClean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BEACH RD</a:t>
                                                  </a:r>
                                                  <a:endParaRPr lang="en-US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4" name="Rectangle 13"/>
                                              <a:cNvSpPr/>
                                            </a:nvSpPr>
                                            <a:spPr>
                                              <a:xfrm rot="20544043">
                                                <a:off x="4885430" y="4578183"/>
                                                <a:ext cx="16002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dirty="0" smtClean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MAIN ST</a:t>
                                                  </a:r>
                                                  <a:endParaRPr lang="en-US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sp>
                                            <a:nvSpPr>
                                              <a:cNvPr id="15" name="Rectangle 14"/>
                                              <a:cNvSpPr/>
                                            </a:nvSpPr>
                                            <a:spPr>
                                              <a:xfrm rot="2079754">
                                                <a:off x="3983271" y="2866402"/>
                                                <a:ext cx="16002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dirty="0" smtClean="0">
                                                      <a:solidFill>
                                                        <a:srgbClr val="FF0000"/>
                                                      </a:solidFill>
                                                    </a:rPr>
                                                    <a:t>TIBURON BLVD</a:t>
                                                  </a:r>
                                                  <a:endParaRPr lang="en-US" dirty="0">
                                                    <a:solidFill>
                                                      <a:srgbClr val="FF0000"/>
                                                    </a:solidFill>
                                                  </a:endParaRP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6" alt="book-bg" style="position:absolute;margin-left:9.25pt;margin-top:7.5pt;width:561.6pt;height:20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" strokecolor="#89643b" strokeweight=".5pt">
                <v:fill r:id="rId13" o:title="book-bg" recolor="t" rotate="t" type="frame"/>
                <v:textbox inset="0,0,0,0">
                  <w:txbxContent>
                    <w:p w:rsidR="00F62325" w:rsidRPr="007C1833" w:rsidRDefault="00D154CC" w:rsidP="00F623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9193" cy="2533650"/>
                            <wp:effectExtent l="6096" t="0" r="2286" b="0"/>
                            <wp:docPr id="10" name="Object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5724525" cy="4953000"/>
                                      <a:chOff x="1709738" y="952500"/>
                                      <a:chExt cx="5724525" cy="4953000"/>
                                    </a:xfrm>
                                  </a:grpSpPr>
                                  <a:grpSp>
                                    <a:nvGrpSpPr>
                                      <a:cNvPr id="18" name="Group 17"/>
                                      <a:cNvGrpSpPr/>
                                    </a:nvGrpSpPr>
                                    <a:grpSpPr>
                                      <a:xfrm>
                                        <a:off x="1709738" y="952500"/>
                                        <a:ext cx="5724525" cy="4953000"/>
                                        <a:chOff x="1709738" y="952500"/>
                                        <a:chExt cx="5724525" cy="4953000"/>
                                      </a:xfrm>
                                    </a:grpSpPr>
                                    <a:pic>
                                      <a:nvPicPr>
                                        <a:cNvPr id="1027" name="Picture 3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1709738" y="952500"/>
                                          <a:ext cx="5724525" cy="495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sp>
                                      <a:nvSpPr>
                                        <a:cNvPr id="5" name="Rectangle 4"/>
                                        <a:cNvSpPr/>
                                      </a:nvSpPr>
                                      <a:spPr>
                                        <a:xfrm>
                                          <a:off x="4953000" y="1066800"/>
                                          <a:ext cx="1143000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2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City Parking Lot</a:t>
                                            </a:r>
                                          </a:p>
                                          <a:p>
                                            <a:pPr algn="ctr"/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$5/day</a:t>
                                            </a:r>
                                            <a:endParaRPr lang="en-US" sz="1100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cxnSp>
                                      <a:nvCxnSpPr>
                                        <a:cNvPr id="7" name="Straight Arrow Connector 6"/>
                                        <a:cNvCxnSpPr/>
                                      </a:nvCxnSpPr>
                                      <a:spPr>
                                        <a:xfrm rot="10800000" flipV="1">
                                          <a:off x="4114800" y="1447800"/>
                                          <a:ext cx="762000" cy="1524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9" name="Rectangle 8"/>
                                        <a:cNvSpPr/>
                                      </a:nvSpPr>
                                      <a:spPr>
                                        <a:xfrm>
                                          <a:off x="3810000" y="5029200"/>
                                          <a:ext cx="1143000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2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1</a:t>
                                            </a:r>
                                            <a:r>
                                              <a:rPr lang="en-US" sz="1100" b="1" baseline="30000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st</a:t>
                                            </a:r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 Meeting Point</a:t>
                                            </a:r>
                                            <a:b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</a:br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Ferry Terminal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cxnSp>
                                      <a:nvCxnSpPr>
                                        <a:cNvPr id="11" name="Straight Arrow Connector 10"/>
                                        <a:cNvCxnSpPr>
                                          <a:stCxn id="9" idx="3"/>
                                        </a:cNvCxnSpPr>
                                      </a:nvCxnSpPr>
                                      <a:spPr>
                                        <a:xfrm flipV="1">
                                          <a:off x="4953000" y="5257800"/>
                                          <a:ext cx="1447800" cy="1524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13" name="Rectangle 12"/>
                                        <a:cNvSpPr/>
                                      </a:nvSpPr>
                                      <a:spPr>
                                        <a:xfrm rot="18378749">
                                          <a:off x="2234914" y="1801770"/>
                                          <a:ext cx="16002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dirty="0" smtClean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BEACH RD</a:t>
                                            </a:r>
                                            <a:endParaRPr lang="en-US" dirty="0">
                                              <a:solidFill>
                                                <a:srgbClr val="FF000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4" name="Rectangle 13"/>
                                        <a:cNvSpPr/>
                                      </a:nvSpPr>
                                      <a:spPr>
                                        <a:xfrm rot="20544043">
                                          <a:off x="4885430" y="4578183"/>
                                          <a:ext cx="16002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dirty="0" smtClean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MAIN ST</a:t>
                                            </a:r>
                                            <a:endParaRPr lang="en-US" dirty="0">
                                              <a:solidFill>
                                                <a:srgbClr val="FF000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5" name="Rectangle 14"/>
                                        <a:cNvSpPr/>
                                      </a:nvSpPr>
                                      <a:spPr>
                                        <a:xfrm rot="2079754">
                                          <a:off x="3983271" y="2866402"/>
                                          <a:ext cx="16002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dirty="0" smtClean="0">
                                                <a:solidFill>
                                                  <a:srgbClr val="FF0000"/>
                                                </a:solidFill>
                                              </a:rPr>
                                              <a:t>TIBURON BLVD</a:t>
                                            </a:r>
                                            <a:endParaRPr lang="en-US" dirty="0">
                                              <a:solidFill>
                                                <a:srgbClr val="FF0000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6076F" w:rsidRDefault="00E6076F" w:rsidP="00C72A4B"/>
    <w:p w:rsidR="00E6076F" w:rsidRDefault="00E6076F" w:rsidP="00C72A4B"/>
    <w:p w:rsidR="00E6076F" w:rsidRDefault="00E6076F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D154CC" w:rsidP="003B6BA5">
      <w:pPr>
        <w:jc w:val="center"/>
      </w:pPr>
      <w:r>
        <w:rPr>
          <w:noProof/>
        </w:rPr>
        <w:drawing>
          <wp:inline distT="0" distB="0" distL="0" distR="0">
            <wp:extent cx="7134225" cy="247650"/>
            <wp:effectExtent l="19050" t="0" r="9525" b="0"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40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53975</wp:posOffset>
                </wp:positionV>
                <wp:extent cx="7132320" cy="2673985"/>
                <wp:effectExtent l="6985" t="6350" r="13970" b="5715"/>
                <wp:wrapNone/>
                <wp:docPr id="24" name="AutoShape 33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267398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6540" w:rsidRPr="007C1833" w:rsidRDefault="00D154CC" w:rsidP="002565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3775" cy="2352675"/>
                                  <wp:effectExtent l="19050" t="0" r="9525" b="0"/>
                                  <wp:docPr id="8" name="Picture 18" descr="http://aprilanne.com/blog/wp-content/uploads/2009/08/angel-island-ferry-2009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aprilanne.com/blog/wp-content/uploads/2009/08/angel-island-ferry-2009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7" alt="book-bg" style="position:absolute;margin-left:9.55pt;margin-top:4.25pt;width:561.6pt;height:2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" strokecolor="#89643b" strokeweight=".5pt">
                <v:fill r:id="rId13" o:title="book-bg" recolor="t" rotate="t" type="frame"/>
                <v:textbox inset="0,0,0,0">
                  <w:txbxContent>
                    <w:p w:rsidR="00256540" w:rsidRPr="007C1833" w:rsidRDefault="00D154CC" w:rsidP="002565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3775" cy="2352675"/>
                            <wp:effectExtent l="19050" t="0" r="9525" b="0"/>
                            <wp:docPr id="8" name="Picture 18" descr="http://aprilanne.com/blog/wp-content/uploads/2009/08/angel-island-ferry-2009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aprilanne.com/blog/wp-content/uploads/2009/08/angel-island-ferry-2009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120015</wp:posOffset>
                </wp:positionV>
                <wp:extent cx="3257550" cy="2489200"/>
                <wp:effectExtent l="9525" t="15240" r="9525" b="2921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8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6A27B"/>
                            </a:gs>
                            <a:gs pos="50000">
                              <a:srgbClr val="ECE0D2"/>
                            </a:gs>
                            <a:gs pos="100000">
                              <a:srgbClr val="C6A27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6A27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311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6BA5" w:rsidRPr="00537D3F" w:rsidRDefault="003B6BA5" w:rsidP="003B6BA5">
                            <w:pPr>
                              <w:rPr>
                                <w:sz w:val="20"/>
                              </w:rPr>
                            </w:pPr>
                            <w:r w:rsidRPr="003B6BA5">
                              <w:rPr>
                                <w:sz w:val="20"/>
                              </w:rPr>
                              <w:t>Ferry tickets can be purchased directly at the Ferry Terminal.    Ticket</w:t>
                            </w:r>
                            <w:r>
                              <w:rPr>
                                <w:sz w:val="20"/>
                              </w:rPr>
                              <w:t xml:space="preserve"> prices are as listed below</w:t>
                            </w:r>
                            <w:r w:rsidR="00C563A0">
                              <w:rPr>
                                <w:sz w:val="20"/>
                              </w:rPr>
                              <w:t xml:space="preserve"> and include entrance fee for Angel Island</w:t>
                            </w:r>
                            <w:r>
                              <w:rPr>
                                <w:sz w:val="20"/>
                              </w:rPr>
                              <w:t xml:space="preserve">.   </w:t>
                            </w:r>
                            <w:r w:rsidR="00EA2069">
                              <w:rPr>
                                <w:sz w:val="20"/>
                              </w:rPr>
                              <w:t xml:space="preserve"> The Ferry ride is approximately 20 minutes in duration.</w:t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br/>
                            </w:r>
                            <w:r w:rsidR="00C563A0">
                              <w:rPr>
                                <w:sz w:val="20"/>
                              </w:rPr>
                              <w:t>They now</w:t>
                            </w:r>
                            <w:r w:rsidR="00C563A0" w:rsidRPr="00C563A0">
                              <w:rPr>
                                <w:sz w:val="20"/>
                              </w:rPr>
                              <w:t xml:space="preserve"> accept cash, checks, and major credit cards (Visa, Mastercard, and Discover)</w:t>
                            </w:r>
                            <w:r w:rsidR="00C563A0" w:rsidRPr="00C563A0">
                              <w:t> </w:t>
                            </w:r>
                            <w:r w:rsidR="00C563A0" w:rsidRPr="00C563A0">
                              <w:rPr>
                                <w:i/>
                                <w:iCs/>
                              </w:rPr>
                              <w:t>except American Express</w:t>
                            </w:r>
                            <w:r w:rsidR="00C563A0" w:rsidRPr="00C563A0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3B6BA5" w:rsidRPr="003B6BA5" w:rsidRDefault="004F7721" w:rsidP="003B6BA5">
                            <w:pPr>
                              <w:pStyle w:val="NormalWeb"/>
                              <w:spacing w:line="300" w:lineRule="atLeast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Adults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  <w:t>$15.00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br/>
                              <w:t xml:space="preserve">Children (ages 6-12)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  <w:t>$13.00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br/>
                              <w:t>Children (ages 3-5)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  <w:t xml:space="preserve">  $5.0</w:t>
                            </w:r>
                            <w:r w:rsidR="003B6BA5" w:rsidRPr="003B6BA5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0</w:t>
                            </w:r>
                            <w:r w:rsidR="003B6BA5" w:rsidRPr="003B6BA5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br/>
                              <w:t>Bicycles</w:t>
                            </w:r>
                            <w:r w:rsidR="003B6BA5" w:rsidRPr="003B6BA5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</w:r>
                            <w:r w:rsidR="003B6BA5" w:rsidRPr="003B6BA5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</w:r>
                            <w:r w:rsidR="003B6BA5" w:rsidRPr="003B6BA5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ab/>
                              <w:t xml:space="preserve">  $1.00</w:t>
                            </w:r>
                          </w:p>
                          <w:p w:rsidR="003B6BA5" w:rsidRDefault="003B6BA5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303pt;margin-top:9.45pt;width:256.5pt;height:1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" fillcolor="#c6a27b" strokecolor="#c6a27b" strokeweight="1pt">
                <v:fill color2="#ece0d2" angle="135" focus="50%" type="gradient"/>
                <v:shadow on="t" color="#44311d" opacity=".5" offset="1pt"/>
                <v:textbox>
                  <w:txbxContent>
                    <w:p w:rsidR="003B6BA5" w:rsidRPr="00537D3F" w:rsidRDefault="003B6BA5" w:rsidP="003B6BA5">
                      <w:pPr>
                        <w:rPr>
                          <w:sz w:val="20"/>
                        </w:rPr>
                      </w:pPr>
                      <w:r w:rsidRPr="003B6BA5">
                        <w:rPr>
                          <w:sz w:val="20"/>
                        </w:rPr>
                        <w:t>Ferry tickets can be purchased directly at the Ferry Terminal.    Ticket</w:t>
                      </w:r>
                      <w:r>
                        <w:rPr>
                          <w:sz w:val="20"/>
                        </w:rPr>
                        <w:t xml:space="preserve"> prices are as listed below</w:t>
                      </w:r>
                      <w:r w:rsidR="00C563A0">
                        <w:rPr>
                          <w:sz w:val="20"/>
                        </w:rPr>
                        <w:t xml:space="preserve"> and include entrance fee for Angel Island</w:t>
                      </w:r>
                      <w:r>
                        <w:rPr>
                          <w:sz w:val="20"/>
                        </w:rPr>
                        <w:t xml:space="preserve">.   </w:t>
                      </w:r>
                      <w:r w:rsidR="00EA2069">
                        <w:rPr>
                          <w:sz w:val="20"/>
                        </w:rPr>
                        <w:t xml:space="preserve"> The Ferry ride is approximately 20 minutes in duration.</w:t>
                      </w:r>
                      <w:r>
                        <w:rPr>
                          <w:sz w:val="20"/>
                        </w:rPr>
                        <w:br/>
                      </w:r>
                      <w:r>
                        <w:rPr>
                          <w:sz w:val="20"/>
                        </w:rPr>
                        <w:br/>
                      </w:r>
                      <w:r w:rsidR="00C563A0">
                        <w:rPr>
                          <w:sz w:val="20"/>
                        </w:rPr>
                        <w:t>They now</w:t>
                      </w:r>
                      <w:r w:rsidR="00C563A0" w:rsidRPr="00C563A0">
                        <w:rPr>
                          <w:sz w:val="20"/>
                        </w:rPr>
                        <w:t xml:space="preserve"> accept cash, checks, and major credit cards (Visa, Mastercard, and Discover)</w:t>
                      </w:r>
                      <w:r w:rsidR="00C563A0" w:rsidRPr="00C563A0">
                        <w:t> </w:t>
                      </w:r>
                      <w:r w:rsidR="00C563A0" w:rsidRPr="00C563A0">
                        <w:rPr>
                          <w:i/>
                          <w:iCs/>
                        </w:rPr>
                        <w:t>except American Express</w:t>
                      </w:r>
                      <w:r w:rsidR="00C563A0" w:rsidRPr="00C563A0">
                        <w:rPr>
                          <w:sz w:val="20"/>
                        </w:rPr>
                        <w:t>.</w:t>
                      </w:r>
                    </w:p>
                    <w:p w:rsidR="003B6BA5" w:rsidRPr="003B6BA5" w:rsidRDefault="004F7721" w:rsidP="003B6BA5">
                      <w:pPr>
                        <w:pStyle w:val="NormalWeb"/>
                        <w:spacing w:line="300" w:lineRule="atLeast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Adults 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  <w:t>$15.00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br/>
                        <w:t xml:space="preserve">Children (ages 6-12) 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  <w:t>$13.00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br/>
                        <w:t>Children (ages 3-5)</w:t>
                      </w:r>
                      <w:r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  <w:t xml:space="preserve">  $5.0</w:t>
                      </w:r>
                      <w:r w:rsidR="003B6BA5" w:rsidRPr="003B6BA5">
                        <w:rPr>
                          <w:rFonts w:ascii="Arial" w:hAnsi="Arial" w:cs="Arial"/>
                          <w:sz w:val="18"/>
                          <w:szCs w:val="19"/>
                        </w:rPr>
                        <w:t>0</w:t>
                      </w:r>
                      <w:r w:rsidR="003B6BA5" w:rsidRPr="003B6BA5">
                        <w:rPr>
                          <w:rFonts w:ascii="Arial" w:hAnsi="Arial" w:cs="Arial"/>
                          <w:sz w:val="18"/>
                          <w:szCs w:val="19"/>
                        </w:rPr>
                        <w:br/>
                        <w:t>Bicycles</w:t>
                      </w:r>
                      <w:r w:rsidR="003B6BA5" w:rsidRPr="003B6BA5"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</w:r>
                      <w:r w:rsidR="003B6BA5" w:rsidRPr="003B6BA5"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</w:r>
                      <w:r w:rsidR="003B6BA5" w:rsidRPr="003B6BA5">
                        <w:rPr>
                          <w:rFonts w:ascii="Arial" w:hAnsi="Arial" w:cs="Arial"/>
                          <w:sz w:val="18"/>
                          <w:szCs w:val="19"/>
                        </w:rPr>
                        <w:tab/>
                        <w:t xml:space="preserve">  $1.00</w:t>
                      </w:r>
                    </w:p>
                    <w:p w:rsidR="003B6BA5" w:rsidRDefault="003B6BA5"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C40AF9" w:rsidP="00537D3F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53975</wp:posOffset>
                </wp:positionV>
                <wp:extent cx="7127240" cy="241300"/>
                <wp:effectExtent l="0" t="0" r="0" b="0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7240" cy="241300"/>
                        </a:xfrm>
                        <a:prstGeom prst="rect">
                          <a:avLst/>
                        </a:prstGeom>
                        <a:solidFill>
                          <a:srgbClr val="4A44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6190D" id="Rectangle 47" o:spid="_x0000_s1026" style="position:absolute;margin-left:9pt;margin-top:4.25pt;width:561.2pt;height:1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" fillcolor="#4a442a" stroked="f"/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7134225" cy="247650"/>
                <wp:effectExtent l="0" t="0" r="0" b="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BA5" w:rsidRDefault="003B6BA5" w:rsidP="003B6BA5">
                              <w:r>
                                <w:rPr>
                                  <w:rFonts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57780" y="90805"/>
                            <a:ext cx="236029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BA5" w:rsidRDefault="003B6BA5" w:rsidP="003B6BA5">
                              <w:pPr>
                                <w:jc w:val="both"/>
                              </w:pPr>
                              <w:r>
                                <w:rPr>
                                  <w:rFonts w:ascii="Cambria" w:hAnsi="Cambria" w:cs="Cambria"/>
                                  <w:color w:val="C4BC96"/>
                                  <w:sz w:val="18"/>
                                  <w:szCs w:val="18"/>
                                </w:rPr>
                                <w:t xml:space="preserve">ISLAND MEETING </w:t>
                              </w:r>
                              <w:r w:rsidR="00167F13">
                                <w:rPr>
                                  <w:rFonts w:ascii="Cambria" w:hAnsi="Cambria" w:cs="Cambria"/>
                                  <w:color w:val="C4BC96"/>
                                  <w:sz w:val="18"/>
                                  <w:szCs w:val="18"/>
                                </w:rPr>
                                <w:t>LOCATION (</w:t>
                              </w:r>
                              <w:r>
                                <w:rPr>
                                  <w:rFonts w:ascii="Cambria" w:hAnsi="Cambria" w:cs="Cambria"/>
                                  <w:color w:val="C4BC96"/>
                                  <w:sz w:val="18"/>
                                  <w:szCs w:val="18"/>
                                </w:rPr>
                                <w:t>START &amp; FINISH)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957955" y="53975"/>
                            <a:ext cx="254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BA5" w:rsidRDefault="003B6BA5" w:rsidP="003B6BA5">
                              <w:r>
                                <w:rPr>
                                  <w:rFonts w:ascii="Cambria" w:hAnsi="Cambria" w:cs="Cambria"/>
                                  <w:color w:val="C4BC9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4" o:spid="_x0000_s1039" editas="canvas" style="width:561.75pt;height:19.5pt;mso-position-horizontal-relative:char;mso-position-vertical-relative:line" coordsize="7134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width:71342;height:2476;visibility:visible;mso-wrap-style:square">
                  <v:fill o:detectmouseclick="t"/>
                  <v:path o:connecttype="none"/>
                </v:shape>
                <v:rect id="Rectangle 46" o:spid="_x0000_s1041" style="position:absolute;width:317;height:1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3B6BA5" w:rsidRDefault="003B6BA5" w:rsidP="003B6BA5">
                        <w:r>
                          <w:rPr>
                            <w:rFonts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2" style="position:absolute;left:25577;top:908;width:23603;height:13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3B6BA5" w:rsidRDefault="003B6BA5" w:rsidP="003B6BA5">
                        <w:pPr>
                          <w:jc w:val="both"/>
                        </w:pPr>
                        <w:r>
                          <w:rPr>
                            <w:rFonts w:ascii="Cambria" w:hAnsi="Cambria" w:cs="Cambria"/>
                            <w:color w:val="C4BC96"/>
                            <w:sz w:val="18"/>
                            <w:szCs w:val="18"/>
                          </w:rPr>
                          <w:t xml:space="preserve">ISLAND MEETING </w:t>
                        </w:r>
                        <w:r w:rsidR="00167F13">
                          <w:rPr>
                            <w:rFonts w:ascii="Cambria" w:hAnsi="Cambria" w:cs="Cambria"/>
                            <w:color w:val="C4BC96"/>
                            <w:sz w:val="18"/>
                            <w:szCs w:val="18"/>
                          </w:rPr>
                          <w:t>LOCATION (</w:t>
                        </w:r>
                        <w:r>
                          <w:rPr>
                            <w:rFonts w:ascii="Cambria" w:hAnsi="Cambria" w:cs="Cambria"/>
                            <w:color w:val="C4BC96"/>
                            <w:sz w:val="18"/>
                            <w:szCs w:val="18"/>
                          </w:rPr>
                          <w:t>START &amp; FINISH)</w:t>
                        </w:r>
                      </w:p>
                    </w:txbxContent>
                  </v:textbox>
                </v:rect>
                <v:rect id="Rectangle 49" o:spid="_x0000_s1043" style="position:absolute;left:39579;top:539;width:254;height:1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3B6BA5" w:rsidRDefault="003B6BA5" w:rsidP="003B6BA5">
                        <w:r>
                          <w:rPr>
                            <w:rFonts w:ascii="Cambria" w:hAnsi="Cambria" w:cs="Cambria"/>
                            <w:color w:val="C4BC96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56540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163830</wp:posOffset>
                </wp:positionV>
                <wp:extent cx="3272790" cy="2962275"/>
                <wp:effectExtent l="3810" t="1905" r="0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069" w:rsidRPr="00435518" w:rsidRDefault="00EA2069" w:rsidP="00336CD1">
                            <w:pPr>
                              <w:shd w:val="clear" w:color="auto" w:fill="C4BC96"/>
                              <w:rPr>
                                <w:noProof/>
                                <w:sz w:val="20"/>
                              </w:rPr>
                            </w:pPr>
                            <w:r w:rsidRPr="00435518">
                              <w:rPr>
                                <w:noProof/>
                                <w:sz w:val="20"/>
                              </w:rPr>
                              <w:t xml:space="preserve">We will muster (an act of assembling) before our activities at the picnic area in Ayala cove.   </w:t>
                            </w:r>
                          </w:p>
                          <w:p w:rsidR="00EA2069" w:rsidRPr="00435518" w:rsidRDefault="00EA2069" w:rsidP="00336CD1">
                            <w:pPr>
                              <w:shd w:val="clear" w:color="auto" w:fill="C4BC96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EA2069" w:rsidRPr="00435518" w:rsidRDefault="005D79AF" w:rsidP="00336CD1">
                            <w:pPr>
                              <w:shd w:val="clear" w:color="auto" w:fill="C4BC96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The hike will be a leader led activitiy.    The bike trip and history tours will be self-led for those families that don’t want to participate in the hike.</w:t>
                            </w:r>
                          </w:p>
                          <w:p w:rsidR="00EA2069" w:rsidRPr="00435518" w:rsidRDefault="00EA2069" w:rsidP="00336CD1">
                            <w:pPr>
                              <w:shd w:val="clear" w:color="auto" w:fill="C4BC96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E10E1B" w:rsidRPr="00435518" w:rsidRDefault="00EA2069" w:rsidP="00336CD1">
                            <w:pPr>
                              <w:shd w:val="clear" w:color="auto" w:fill="C4BC96"/>
                              <w:rPr>
                                <w:noProof/>
                                <w:sz w:val="20"/>
                              </w:rPr>
                            </w:pPr>
                            <w:r w:rsidRPr="00435518">
                              <w:rPr>
                                <w:noProof/>
                                <w:sz w:val="20"/>
                              </w:rPr>
                              <w:t>A</w:t>
                            </w:r>
                            <w:r w:rsidR="00B50084">
                              <w:rPr>
                                <w:noProof/>
                                <w:sz w:val="20"/>
                              </w:rPr>
                              <w:t>fter the hike</w:t>
                            </w:r>
                            <w:r w:rsidRPr="00435518">
                              <w:rPr>
                                <w:noProof/>
                                <w:sz w:val="20"/>
                              </w:rPr>
                              <w:t xml:space="preserve"> is over, scouts and families will be released </w:t>
                            </w:r>
                            <w:r w:rsidRPr="00435518">
                              <w:t>at</w:t>
                            </w:r>
                            <w:r w:rsidRPr="00435518">
                              <w:rPr>
                                <w:noProof/>
                                <w:sz w:val="20"/>
                              </w:rPr>
                              <w:t xml:space="preserve"> the picnic area.   Families can continue to explore the island or depart on the ferry of their choice.   The last ferry is scheduled to leave at 5:20 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margin-left:312.3pt;margin-top:12.9pt;width:257.7pt;height:23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9Cug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" filled="f" stroked="f">
                <v:textbox>
                  <w:txbxContent>
                    <w:p w:rsidR="00EA2069" w:rsidRPr="00435518" w:rsidRDefault="00EA2069" w:rsidP="00336CD1">
                      <w:pPr>
                        <w:shd w:val="clear" w:color="auto" w:fill="C4BC96"/>
                        <w:rPr>
                          <w:noProof/>
                          <w:sz w:val="20"/>
                        </w:rPr>
                      </w:pPr>
                      <w:r w:rsidRPr="00435518">
                        <w:rPr>
                          <w:noProof/>
                          <w:sz w:val="20"/>
                        </w:rPr>
                        <w:t xml:space="preserve">We will muster (an act of assembling) before our activities at the picnic area in Ayala cove.   </w:t>
                      </w:r>
                    </w:p>
                    <w:p w:rsidR="00EA2069" w:rsidRPr="00435518" w:rsidRDefault="00EA2069" w:rsidP="00336CD1">
                      <w:pPr>
                        <w:shd w:val="clear" w:color="auto" w:fill="C4BC96"/>
                        <w:rPr>
                          <w:noProof/>
                          <w:sz w:val="20"/>
                        </w:rPr>
                      </w:pPr>
                    </w:p>
                    <w:p w:rsidR="00EA2069" w:rsidRPr="00435518" w:rsidRDefault="005D79AF" w:rsidP="00336CD1">
                      <w:pPr>
                        <w:shd w:val="clear" w:color="auto" w:fill="C4BC96"/>
                        <w:rPr>
                          <w:noProof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t>The hike will be a leader led activitiy.    The bike trip and history tours will be self-led for those families that don’t want to participate in the hike.</w:t>
                      </w:r>
                    </w:p>
                    <w:p w:rsidR="00EA2069" w:rsidRPr="00435518" w:rsidRDefault="00EA2069" w:rsidP="00336CD1">
                      <w:pPr>
                        <w:shd w:val="clear" w:color="auto" w:fill="C4BC96"/>
                        <w:rPr>
                          <w:noProof/>
                          <w:sz w:val="20"/>
                        </w:rPr>
                      </w:pPr>
                    </w:p>
                    <w:p w:rsidR="00E10E1B" w:rsidRPr="00435518" w:rsidRDefault="00EA2069" w:rsidP="00336CD1">
                      <w:pPr>
                        <w:shd w:val="clear" w:color="auto" w:fill="C4BC96"/>
                        <w:rPr>
                          <w:noProof/>
                          <w:sz w:val="20"/>
                        </w:rPr>
                      </w:pPr>
                      <w:r w:rsidRPr="00435518">
                        <w:rPr>
                          <w:noProof/>
                          <w:sz w:val="20"/>
                        </w:rPr>
                        <w:t>A</w:t>
                      </w:r>
                      <w:r w:rsidR="00B50084">
                        <w:rPr>
                          <w:noProof/>
                          <w:sz w:val="20"/>
                        </w:rPr>
                        <w:t>fter the hike</w:t>
                      </w:r>
                      <w:r w:rsidRPr="00435518">
                        <w:rPr>
                          <w:noProof/>
                          <w:sz w:val="20"/>
                        </w:rPr>
                        <w:t xml:space="preserve"> is over, scouts and families will be released </w:t>
                      </w:r>
                      <w:r w:rsidRPr="00435518">
                        <w:t>at</w:t>
                      </w:r>
                      <w:r w:rsidRPr="00435518">
                        <w:rPr>
                          <w:noProof/>
                          <w:sz w:val="20"/>
                        </w:rPr>
                        <w:t xml:space="preserve"> the picnic area.   Families can continue to explore the island or depart on the ferry of their choice.   The last ferry is scheduled to leave at 5:20 PM.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92710</wp:posOffset>
                </wp:positionV>
                <wp:extent cx="3258185" cy="3090545"/>
                <wp:effectExtent l="13335" t="6985" r="5080" b="7620"/>
                <wp:wrapNone/>
                <wp:docPr id="17" name="AutoShape 51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185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572C" w:rsidRPr="007C1833" w:rsidRDefault="00B7572C" w:rsidP="00B7572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45" alt="book-bg" style="position:absolute;margin-left:312.3pt;margin-top:7.3pt;width:256.55pt;height:24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" strokecolor="#89643b" strokeweight=".5pt">
                <v:fill r:id="rId13" o:title="book-bg" recolor="t" rotate="t" type="frame"/>
                <v:textbox inset="0,0,0,0">
                  <w:txbxContent>
                    <w:p w:rsidR="00B7572C" w:rsidRPr="007C1833" w:rsidRDefault="00B7572C" w:rsidP="00B7572C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92710</wp:posOffset>
                </wp:positionV>
                <wp:extent cx="3702050" cy="3090545"/>
                <wp:effectExtent l="12700" t="6985" r="9525" b="7620"/>
                <wp:wrapNone/>
                <wp:docPr id="16" name="AutoShape 50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7D3F" w:rsidRPr="007C1833" w:rsidRDefault="00D154CC" w:rsidP="00537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41928" cy="3248025"/>
                                  <wp:effectExtent l="4276" t="0" r="1871" b="0"/>
                                  <wp:docPr id="9" name="Object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5191125" cy="4648200"/>
                                            <a:chOff x="1976438" y="1104900"/>
                                            <a:chExt cx="5191125" cy="4648200"/>
                                          </a:xfrm>
                                        </a:grpSpPr>
                                        <a:grpSp>
                                          <a:nvGrpSpPr>
                                            <a:cNvPr id="12" name="Group 11"/>
                                            <a:cNvGrpSpPr/>
                                          </a:nvGrpSpPr>
                                          <a:grpSpPr>
                                            <a:xfrm>
                                              <a:off x="1976438" y="1104900"/>
                                              <a:ext cx="5191125" cy="4648200"/>
                                              <a:chOff x="1976438" y="1104900"/>
                                              <a:chExt cx="5191125" cy="4648200"/>
                                            </a:xfrm>
                                          </a:grpSpPr>
                                          <a:pic>
                                            <a:nvPicPr>
                                              <a:cNvPr id="4098" name="Picture 2"/>
                                              <a:cNvPicPr>
                                                <a:picLocks noChangeAspect="1" noChangeArrowheads="1"/>
                                              </a:cNvPicPr>
                                            </a:nvPicPr>
                                            <a:blipFill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a:blipFill>
                                            <a:spPr bwMode="auto">
                                              <a:xfrm>
                                                <a:off x="1976438" y="1104900"/>
                                                <a:ext cx="5191125" cy="4648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a:spPr>
                                          </a:pic>
                                          <a:sp>
                                            <a:nvSpPr>
                                              <a:cNvPr id="5" name="Rectangle 4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276600" y="4419600"/>
                                                <a:ext cx="1143000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2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 Island Meeting Point</a:t>
                                                  </a:r>
                                                  <a:b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</a:br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Ayala Cove Picnic Area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cxnSp>
                                            <a:nvCxnSpPr>
                                              <a:cNvPr id="6" name="Straight Arrow Connector 5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4495800" y="4800600"/>
                                                <a:ext cx="1143000" cy="1588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chemeClr val="accent2">
                                                    <a:lumMod val="75000"/>
                                                  </a:schemeClr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  <a:sp>
                                            <a:nvSpPr>
                                              <a:cNvPr id="9" name="Rectangle 8"/>
                                              <a:cNvSpPr/>
                                            </a:nvSpPr>
                                            <a:spPr>
                                              <a:xfrm>
                                                <a:off x="3505200" y="1752600"/>
                                                <a:ext cx="1143000" cy="76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2"/>
                                              </a:solidFill>
                                            </a:spPr>
                                            <a:txSp>
                                              <a:txBody>
                                                <a:bodyPr rtlCol="0" anchor="ctr"/>
                                                <a:lstStyle>
                                                  <a:defPPr>
                                                    <a:defRPr lang="en-US"/>
                                                  </a:defPPr>
                                                  <a:lvl1pPr marL="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1pPr>
                                                  <a:lvl2pPr marL="457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2pPr>
                                                  <a:lvl3pPr marL="914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3pPr>
                                                  <a:lvl4pPr marL="1371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4pPr>
                                                  <a:lvl5pPr marL="18288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5pPr>
                                                  <a:lvl6pPr marL="22860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6pPr>
                                                  <a:lvl7pPr marL="27432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7pPr>
                                                  <a:lvl8pPr marL="32004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8pPr>
                                                  <a:lvl9pPr marL="3657600" algn="l" defTabSz="914400" rtl="0" eaLnBrk="1" latinLnBrk="0" hangingPunct="1">
                                                    <a:defRPr sz="1800" kern="1200">
                                                      <a:solidFill>
                                                        <a:schemeClr val="lt1"/>
                                                      </a:solidFill>
                                                      <a:latin typeface="+mn-lt"/>
                                                      <a:ea typeface="+mn-ea"/>
                                                      <a:cs typeface="+mn-cs"/>
                                                    </a:defRPr>
                                                  </a:lvl9pPr>
                                                </a:lstStyle>
                                                <a:p>
                                                  <a:pPr algn="ctr"/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 Angel Island</a:t>
                                                  </a:r>
                                                  <a:b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</a:br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Ferry Terminal</a:t>
                                                  </a:r>
                                                  <a:b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</a:br>
                                                  <a:r>
                                                    <a:rPr lang="en-US" sz="1100" b="1" dirty="0" smtClean="0">
                                                      <a:solidFill>
                                                        <a:schemeClr val="tx1"/>
                                                      </a:solidFill>
                                                    </a:rPr>
                                                    <a:t>Ayala Cove</a:t>
                                                  </a:r>
                                                </a:p>
                                              </a:txBody>
                                              <a:useSpRect/>
                                            </a:txSp>
                                            <a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a:style>
                                          </a:sp>
                                          <a:cxnSp>
                                            <a:nvCxnSpPr>
                                              <a:cNvPr id="10" name="Straight Arrow Connector 9"/>
                                              <a:cNvCxnSpPr/>
                                            </a:nvCxnSpPr>
                                            <a:spPr>
                                              <a:xfrm>
                                                <a:off x="4572000" y="2209800"/>
                                                <a:ext cx="1066800" cy="30480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chemeClr val="accent2">
                                                    <a:lumMod val="75000"/>
                                                  </a:schemeClr>
                                                </a:solidFill>
                                                <a:tailEnd type="arrow"/>
                                              </a:ln>
                                            </a:spPr>
                                            <a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a:style>
                                          </a:cxnSp>
                                        </a:grp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46" alt="book-bg" style="position:absolute;margin-left:11.5pt;margin-top:7.3pt;width:291.5pt;height:24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" strokecolor="#89643b" strokeweight=".5pt">
                <v:fill r:id="rId13" o:title="book-bg" recolor="t" rotate="t" type="frame"/>
                <v:textbox inset="0,0,0,0">
                  <w:txbxContent>
                    <w:p w:rsidR="00537D3F" w:rsidRPr="007C1833" w:rsidRDefault="00D154CC" w:rsidP="00537D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41928" cy="3248025"/>
                            <wp:effectExtent l="4276" t="0" r="1871" b="0"/>
                            <wp:docPr id="9" name="Object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5191125" cy="4648200"/>
                                      <a:chOff x="1976438" y="1104900"/>
                                      <a:chExt cx="5191125" cy="4648200"/>
                                    </a:xfrm>
                                  </a:grpSpPr>
                                  <a:grpSp>
                                    <a:nvGrpSpPr>
                                      <a:cNvPr id="12" name="Group 11"/>
                                      <a:cNvGrpSpPr/>
                                    </a:nvGrpSpPr>
                                    <a:grpSpPr>
                                      <a:xfrm>
                                        <a:off x="1976438" y="1104900"/>
                                        <a:ext cx="5191125" cy="4648200"/>
                                        <a:chOff x="1976438" y="1104900"/>
                                        <a:chExt cx="5191125" cy="4648200"/>
                                      </a:xfrm>
                                    </a:grpSpPr>
                                    <a:pic>
                                      <a:nvPicPr>
                                        <a:cNvPr id="4098" name="Picture 2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a:blipFill>
                                      <a:spPr bwMode="auto">
                                        <a:xfrm>
                                          <a:off x="1976438" y="1104900"/>
                                          <a:ext cx="5191125" cy="464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pic>
                                    <a:sp>
                                      <a:nvSpPr>
                                        <a:cNvPr id="5" name="Rectangle 4"/>
                                        <a:cNvSpPr/>
                                      </a:nvSpPr>
                                      <a:spPr>
                                        <a:xfrm>
                                          <a:off x="3276600" y="4419600"/>
                                          <a:ext cx="1143000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2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 Island Meeting Point</a:t>
                                            </a:r>
                                            <a:b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</a:br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Ayala Cove Picnic Area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cxnSp>
                                      <a:nvCxnSpPr>
                                        <a:cNvPr id="6" name="Straight Arrow Connector 5"/>
                                        <a:cNvCxnSpPr/>
                                      </a:nvCxnSpPr>
                                      <a:spPr>
                                        <a:xfrm>
                                          <a:off x="4495800" y="4800600"/>
                                          <a:ext cx="1143000" cy="158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sp>
                                      <a:nvSpPr>
                                        <a:cNvPr id="9" name="Rectangle 8"/>
                                        <a:cNvSpPr/>
                                      </a:nvSpPr>
                                      <a:spPr>
                                        <a:xfrm>
                                          <a:off x="3505200" y="1752600"/>
                                          <a:ext cx="1143000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2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 Angel Island</a:t>
                                            </a:r>
                                            <a:b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</a:br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Ferry Terminal</a:t>
                                            </a:r>
                                            <a:b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</a:br>
                                            <a:r>
                                              <a:rPr lang="en-US" sz="1100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Ayala Cove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cxnSp>
                                      <a:nvCxnSpPr>
                                        <a:cNvPr id="10" name="Straight Arrow Connector 9"/>
                                        <a:cNvCxnSpPr/>
                                      </a:nvCxnSpPr>
                                      <a:spPr>
                                        <a:xfrm>
                                          <a:off x="4572000" y="2209800"/>
                                          <a:ext cx="1066800" cy="30480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38100"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56540" w:rsidRDefault="00256540" w:rsidP="00C72A4B"/>
    <w:p w:rsidR="00256540" w:rsidRDefault="00256540" w:rsidP="003B6BA5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256540" w:rsidP="00C72A4B"/>
    <w:p w:rsidR="00256540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19050</wp:posOffset>
                </wp:positionV>
                <wp:extent cx="7315200" cy="9601200"/>
                <wp:effectExtent l="9525" t="9525" r="9525" b="9525"/>
                <wp:wrapNone/>
                <wp:docPr id="1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rgbClr val="44311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8199D" id="Rectangle 32" o:spid="_x0000_s1026" style="position:absolute;margin-left:0;margin-top:1.5pt;width:8in;height:75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" fillcolor="#44311d">
                <w10:wrap anchorx="margin" anchory="margin"/>
              </v:rect>
            </w:pict>
          </mc:Fallback>
        </mc:AlternateContent>
      </w:r>
    </w:p>
    <w:p w:rsidR="00256540" w:rsidRDefault="00256540" w:rsidP="00C72A4B"/>
    <w:p w:rsidR="00256540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156845</wp:posOffset>
                </wp:positionV>
                <wp:extent cx="3090545" cy="3090545"/>
                <wp:effectExtent l="5080" t="13970" r="9525" b="10160"/>
                <wp:wrapNone/>
                <wp:docPr id="14" name="AutoShape 53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545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65F" w:rsidRPr="007C1833" w:rsidRDefault="00EA765F" w:rsidP="00EA765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47" alt="book-bg" style="position:absolute;margin-left:321.4pt;margin-top:12.35pt;width:243.35pt;height:24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" strokecolor="#89643b" strokeweight=".5pt">
                <v:fill r:id="rId13" o:title="book-bg" recolor="t" rotate="t" type="frame"/>
                <v:textbox inset="0,0,0,0">
                  <w:txbxContent>
                    <w:p w:rsidR="00EA765F" w:rsidRPr="007C1833" w:rsidRDefault="00EA765F" w:rsidP="00EA765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156845</wp:posOffset>
                </wp:positionV>
                <wp:extent cx="3920490" cy="7541260"/>
                <wp:effectExtent l="7620" t="13970" r="5715" b="7620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754126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rgbClr val="664A2C"/>
                        </a:solidFill>
                        <a:ln w="9525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insideH w:val="single" w:sz="6" w:space="0" w:color="89643B"/>
                                <w:insideV w:val="single" w:sz="6" w:space="0" w:color="89643B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39"/>
                            </w:tblGrid>
                            <w:tr w:rsidR="00F62325" w:rsidRPr="00435518" w:rsidTr="00537D3F">
                              <w:tc>
                                <w:tcPr>
                                  <w:tcW w:w="5000" w:type="pct"/>
                                </w:tcPr>
                                <w:p w:rsidR="00F62325" w:rsidRPr="00435518" w:rsidRDefault="00B7572C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rStyle w:val="TitleChar"/>
                                      <w:color w:val="auto"/>
                                    </w:rPr>
                                    <w:t>Hikers</w:t>
                                  </w:r>
                                </w:p>
                                <w:p w:rsidR="00EA765F" w:rsidRPr="00435518" w:rsidRDefault="00EA765F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What To Wear</w:t>
                                  </w:r>
                                  <w:r w:rsidR="00E10E1B" w:rsidRPr="00435518">
                                    <w:rPr>
                                      <w:color w:val="auto"/>
                                    </w:rPr>
                                    <w:br/>
                                    <w:t>- Pack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t xml:space="preserve"> 1592 or </w:t>
                                  </w:r>
                                  <w:r w:rsidR="00E10E1B" w:rsidRPr="00435518">
                                    <w:rPr>
                                      <w:color w:val="auto"/>
                                    </w:rPr>
                                    <w:t xml:space="preserve">camp t-shirt 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t xml:space="preserve">if available </w:t>
                                  </w:r>
                                  <w:r w:rsidR="00E10E1B" w:rsidRPr="00435518">
                                    <w:rPr>
                                      <w:color w:val="auto"/>
                                    </w:rPr>
                                    <w:t xml:space="preserve">(do 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t>not wear the cub-scout uniform)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</w:r>
                                  <w:r w:rsidR="00E10E1B" w:rsidRPr="00435518">
                                    <w:rPr>
                                      <w:color w:val="auto"/>
                                    </w:rPr>
                                    <w:t>- Good shoes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t xml:space="preserve"> for walking/hiking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>- Comfortable breathable clothing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>- Hat</w:t>
                                  </w:r>
                                </w:p>
                                <w:p w:rsidR="00E10E1B" w:rsidRPr="00435518" w:rsidRDefault="00EA765F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What To Bring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 xml:space="preserve">- 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t>Sack lunch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Trail snack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 xml:space="preserve">- Water 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 xml:space="preserve">- 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t xml:space="preserve">Sunscreen 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>- Sunglasses (optional)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>- Binoculars (optional)</w:t>
                                  </w:r>
                                  <w:r w:rsidR="00EA2069" w:rsidRPr="00435518">
                                    <w:rPr>
                                      <w:color w:val="auto"/>
                                    </w:rPr>
                                    <w:br/>
                                    <w:t>- Camera (optional)</w:t>
                                  </w:r>
                                  <w:r w:rsidR="00E10E1B" w:rsidRPr="00435518">
                                    <w:rPr>
                                      <w:color w:val="auto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F62325" w:rsidRPr="00435518" w:rsidTr="00336CD1">
                              <w:tc>
                                <w:tcPr>
                                  <w:tcW w:w="5000" w:type="pct"/>
                                  <w:shd w:val="clear" w:color="auto" w:fill="auto"/>
                                </w:tcPr>
                                <w:p w:rsidR="00F62325" w:rsidRPr="00435518" w:rsidRDefault="00B7572C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rStyle w:val="TitleChar"/>
                                      <w:color w:val="auto"/>
                                    </w:rPr>
                                    <w:t>Bikers</w:t>
                                  </w:r>
                                </w:p>
                                <w:p w:rsidR="00167F13" w:rsidRDefault="00167F13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For those that are interested in a self-guided bike tour around the island, a map and guide will be provided.   The bike route is a 5 mile loop trail on a paved road without traffic.</w:t>
                                  </w:r>
                                </w:p>
                                <w:p w:rsidR="00EA765F" w:rsidRPr="00435518" w:rsidRDefault="00EA765F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What To Wear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Pack 1592 or camp t-shirt if available (do not wear the cub-scout uniform)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Closed toed shoes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Comfortable breathable clothing</w:t>
                                  </w:r>
                                </w:p>
                                <w:p w:rsidR="00B7572C" w:rsidRPr="00435518" w:rsidRDefault="00EA765F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What To Bring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 xml:space="preserve">- Bicycle 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Helmet</w:t>
                                  </w:r>
                                  <w:r w:rsidR="00B7572C" w:rsidRPr="00435518">
                                    <w:rPr>
                                      <w:color w:val="auto"/>
                                    </w:rPr>
                                    <w:br/>
                                    <w:t>- Water Bottle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Lite/comfortable backpack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Sack lunch</w:t>
                                  </w:r>
                                  <w:r w:rsidRPr="00435518">
                                    <w:rPr>
                                      <w:color w:val="auto"/>
                                    </w:rPr>
                                    <w:br/>
                                    <w:t>- Pit stop snack (bikers will break periodically at various sites)</w:t>
                                  </w:r>
                                  <w:r w:rsidR="00B7572C" w:rsidRPr="00435518">
                                    <w:rPr>
                                      <w:color w:val="auto"/>
                                    </w:rPr>
                                    <w:br/>
                                    <w:t>- Bike Lock (optional)</w:t>
                                  </w:r>
                                  <w:r w:rsidR="00146C7F" w:rsidRPr="00435518">
                                    <w:rPr>
                                      <w:color w:val="auto"/>
                                    </w:rPr>
                                    <w:br/>
                                    <w:t>- Camera (optional)</w:t>
                                  </w:r>
                                  <w:r w:rsidR="00B7572C" w:rsidRPr="00435518">
                                    <w:rPr>
                                      <w:color w:val="auto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F62325" w:rsidRPr="00435518" w:rsidTr="00537D3F">
                              <w:tc>
                                <w:tcPr>
                                  <w:tcW w:w="5000" w:type="pct"/>
                                </w:tcPr>
                                <w:p w:rsidR="00D25B65" w:rsidRPr="00435518" w:rsidRDefault="00D25B65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rStyle w:val="PlaceholderText"/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rStyle w:val="PlaceholderText"/>
                                      <w:color w:val="auto"/>
                                    </w:rPr>
                                    <w:t>History</w:t>
                                  </w:r>
                                </w:p>
                                <w:p w:rsidR="00D25B65" w:rsidRPr="00435518" w:rsidRDefault="00146C7F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rStyle w:val="PlaceholderText"/>
                                      <w:color w:val="auto"/>
                                      <w:sz w:val="20"/>
                                    </w:rPr>
                                  </w:pPr>
                                  <w:r w:rsidRPr="00435518">
                                    <w:rPr>
                                      <w:rStyle w:val="PlaceholderText"/>
                                      <w:color w:val="auto"/>
                                      <w:sz w:val="20"/>
                                    </w:rPr>
                                    <w:t xml:space="preserve">For those that are interested in a self-guided tour of the immigration center, a map and guide will be provided.   The immigration center is approximately 1.5 miles from Ayala Cove on a paved road with moderate elevation gain (180ft).   </w:t>
                                  </w:r>
                                </w:p>
                                <w:p w:rsidR="00D25B65" w:rsidRPr="00435518" w:rsidRDefault="00D25B65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rStyle w:val="PlaceholderText"/>
                                      <w:color w:val="auto"/>
                                    </w:rPr>
                                  </w:pPr>
                                </w:p>
                                <w:p w:rsidR="00F62325" w:rsidRPr="00435518" w:rsidRDefault="00B7572C" w:rsidP="00336CD1">
                                  <w:pPr>
                                    <w:pStyle w:val="Title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rStyle w:val="PlaceholderText"/>
                                      <w:color w:val="auto"/>
                                    </w:rPr>
                                    <w:t>Food</w:t>
                                  </w:r>
                                </w:p>
                                <w:p w:rsidR="00F62325" w:rsidRPr="00435518" w:rsidRDefault="00B7572C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There are concessions on the island, however, we recommend bringing a sack lunch and healthy snacks to provide the boys energy.</w:t>
                                  </w:r>
                                </w:p>
                                <w:p w:rsidR="00B7572C" w:rsidRPr="00435518" w:rsidRDefault="00E10E1B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  <w:r w:rsidRPr="00435518">
                                    <w:rPr>
                                      <w:color w:val="auto"/>
                                    </w:rPr>
                                    <w:t>The activity leaders will be selecting a location for a group lunch.</w:t>
                                  </w:r>
                                </w:p>
                                <w:p w:rsidR="00E10E1B" w:rsidRPr="00435518" w:rsidRDefault="00E10E1B" w:rsidP="00336CD1">
                                  <w:pPr>
                                    <w:pStyle w:val="EventDetails"/>
                                    <w:shd w:val="clear" w:color="auto" w:fill="C4BC96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2325" w:rsidRPr="00435518" w:rsidRDefault="00F62325" w:rsidP="00336CD1">
                            <w:pPr>
                              <w:shd w:val="clear" w:color="auto" w:fill="C4BC9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8" style="position:absolute;margin-left:5.85pt;margin-top:12.35pt;width:308.7pt;height:59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" fillcolor="#664a2c" strokecolor="#89643b">
                <v:textbox>
                  <w:txbxContent>
                    <w:tbl>
                      <w:tblPr>
                        <w:tblW w:w="5000" w:type="pct"/>
                        <w:tblBorders>
                          <w:insideH w:val="single" w:sz="6" w:space="0" w:color="89643B"/>
                          <w:insideV w:val="single" w:sz="6" w:space="0" w:color="89643B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39"/>
                      </w:tblGrid>
                      <w:tr w:rsidR="00F62325" w:rsidRPr="00435518" w:rsidTr="00537D3F">
                        <w:tc>
                          <w:tcPr>
                            <w:tcW w:w="5000" w:type="pct"/>
                          </w:tcPr>
                          <w:p w:rsidR="00F62325" w:rsidRPr="00435518" w:rsidRDefault="00B7572C" w:rsidP="00336CD1">
                            <w:pPr>
                              <w:pStyle w:val="Title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rStyle w:val="TitleChar"/>
                                <w:color w:val="auto"/>
                              </w:rPr>
                              <w:t>Hikers</w:t>
                            </w:r>
                          </w:p>
                          <w:p w:rsidR="00EA765F" w:rsidRPr="00435518" w:rsidRDefault="00EA765F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What To Wear</w:t>
                            </w:r>
                            <w:r w:rsidR="00E10E1B" w:rsidRPr="00435518">
                              <w:rPr>
                                <w:color w:val="auto"/>
                              </w:rPr>
                              <w:br/>
                              <w:t>- Pack</w:t>
                            </w:r>
                            <w:r w:rsidRPr="00435518">
                              <w:rPr>
                                <w:color w:val="auto"/>
                              </w:rPr>
                              <w:t xml:space="preserve"> 1592 or </w:t>
                            </w:r>
                            <w:r w:rsidR="00E10E1B" w:rsidRPr="00435518">
                              <w:rPr>
                                <w:color w:val="auto"/>
                              </w:rPr>
                              <w:t xml:space="preserve">camp t-shirt </w:t>
                            </w:r>
                            <w:r w:rsidRPr="00435518">
                              <w:rPr>
                                <w:color w:val="auto"/>
                              </w:rPr>
                              <w:t xml:space="preserve">if available </w:t>
                            </w:r>
                            <w:r w:rsidR="00E10E1B" w:rsidRPr="00435518">
                              <w:rPr>
                                <w:color w:val="auto"/>
                              </w:rPr>
                              <w:t xml:space="preserve">(do </w:t>
                            </w:r>
                            <w:r w:rsidRPr="00435518">
                              <w:rPr>
                                <w:color w:val="auto"/>
                              </w:rPr>
                              <w:t>not wear the cub-scout uniform)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</w:r>
                            <w:r w:rsidR="00E10E1B" w:rsidRPr="00435518">
                              <w:rPr>
                                <w:color w:val="auto"/>
                              </w:rPr>
                              <w:t>- Good shoes</w:t>
                            </w:r>
                            <w:r w:rsidRPr="00435518">
                              <w:rPr>
                                <w:color w:val="auto"/>
                              </w:rPr>
                              <w:t xml:space="preserve"> for walking/hiking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>- Comfortable breathable clothing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>- Hat</w:t>
                            </w:r>
                          </w:p>
                          <w:p w:rsidR="00E10E1B" w:rsidRPr="00435518" w:rsidRDefault="00EA765F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What To Bring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t xml:space="preserve"> 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 xml:space="preserve">- </w:t>
                            </w:r>
                            <w:r w:rsidRPr="00435518">
                              <w:rPr>
                                <w:color w:val="auto"/>
                              </w:rPr>
                              <w:t>Sack lunch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Trail snack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 xml:space="preserve">- Water 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 xml:space="preserve">- 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t xml:space="preserve">Sunscreen 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>- Sunglasses (optional)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>- Binoculars (optional)</w:t>
                            </w:r>
                            <w:r w:rsidR="00EA2069" w:rsidRPr="00435518">
                              <w:rPr>
                                <w:color w:val="auto"/>
                              </w:rPr>
                              <w:br/>
                              <w:t>- Camera (optional)</w:t>
                            </w:r>
                            <w:r w:rsidR="00E10E1B" w:rsidRPr="00435518">
                              <w:rPr>
                                <w:color w:val="auto"/>
                              </w:rPr>
                              <w:br/>
                            </w:r>
                          </w:p>
                        </w:tc>
                      </w:tr>
                      <w:tr w:rsidR="00F62325" w:rsidRPr="00435518" w:rsidTr="00336CD1">
                        <w:tc>
                          <w:tcPr>
                            <w:tcW w:w="5000" w:type="pct"/>
                            <w:shd w:val="clear" w:color="auto" w:fill="auto"/>
                          </w:tcPr>
                          <w:p w:rsidR="00F62325" w:rsidRPr="00435518" w:rsidRDefault="00B7572C" w:rsidP="00336CD1">
                            <w:pPr>
                              <w:pStyle w:val="Title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rStyle w:val="TitleChar"/>
                                <w:color w:val="auto"/>
                              </w:rPr>
                              <w:t>Bikers</w:t>
                            </w:r>
                          </w:p>
                          <w:p w:rsidR="00167F13" w:rsidRDefault="00167F13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For those that are interested in a self-guided bike tour around the island, a map and guide will be provided.   The bike route is a 5 mile loop trail on a paved road without traffic.</w:t>
                            </w:r>
                          </w:p>
                          <w:p w:rsidR="00EA765F" w:rsidRPr="00435518" w:rsidRDefault="00EA765F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What To Wear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Pack 1592 or camp t-shirt if available (do not wear the cub-scout uniform)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Closed toed shoes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Comfortable breathable clothing</w:t>
                            </w:r>
                          </w:p>
                          <w:p w:rsidR="00B7572C" w:rsidRPr="00435518" w:rsidRDefault="00EA765F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What To Bring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 xml:space="preserve">- Bicycle 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Helmet</w:t>
                            </w:r>
                            <w:r w:rsidR="00B7572C" w:rsidRPr="00435518">
                              <w:rPr>
                                <w:color w:val="auto"/>
                              </w:rPr>
                              <w:br/>
                              <w:t>- Water Bottle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Lite/comfortable backpack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Sack lunch</w:t>
                            </w:r>
                            <w:r w:rsidRPr="00435518">
                              <w:rPr>
                                <w:color w:val="auto"/>
                              </w:rPr>
                              <w:br/>
                              <w:t>- Pit stop snack (bikers will break periodically at various sites)</w:t>
                            </w:r>
                            <w:r w:rsidR="00B7572C" w:rsidRPr="00435518">
                              <w:rPr>
                                <w:color w:val="auto"/>
                              </w:rPr>
                              <w:br/>
                              <w:t>- Bike Lock (optional)</w:t>
                            </w:r>
                            <w:r w:rsidR="00146C7F" w:rsidRPr="00435518">
                              <w:rPr>
                                <w:color w:val="auto"/>
                              </w:rPr>
                              <w:br/>
                              <w:t>- Camera (optional)</w:t>
                            </w:r>
                            <w:r w:rsidR="00B7572C" w:rsidRPr="00435518">
                              <w:rPr>
                                <w:color w:val="auto"/>
                              </w:rPr>
                              <w:br/>
                            </w:r>
                          </w:p>
                        </w:tc>
                      </w:tr>
                      <w:tr w:rsidR="00F62325" w:rsidRPr="00435518" w:rsidTr="00537D3F">
                        <w:tc>
                          <w:tcPr>
                            <w:tcW w:w="5000" w:type="pct"/>
                          </w:tcPr>
                          <w:p w:rsidR="00D25B65" w:rsidRPr="00435518" w:rsidRDefault="00D25B65" w:rsidP="00336CD1">
                            <w:pPr>
                              <w:pStyle w:val="Title"/>
                              <w:shd w:val="clear" w:color="auto" w:fill="C4BC96"/>
                              <w:rPr>
                                <w:rStyle w:val="PlaceholderText"/>
                                <w:color w:val="auto"/>
                              </w:rPr>
                            </w:pPr>
                            <w:r w:rsidRPr="00435518">
                              <w:rPr>
                                <w:rStyle w:val="PlaceholderText"/>
                                <w:color w:val="auto"/>
                              </w:rPr>
                              <w:t>History</w:t>
                            </w:r>
                          </w:p>
                          <w:p w:rsidR="00D25B65" w:rsidRPr="00435518" w:rsidRDefault="00146C7F" w:rsidP="00336CD1">
                            <w:pPr>
                              <w:pStyle w:val="Title"/>
                              <w:shd w:val="clear" w:color="auto" w:fill="C4BC96"/>
                              <w:rPr>
                                <w:rStyle w:val="PlaceholderText"/>
                                <w:color w:val="auto"/>
                                <w:sz w:val="20"/>
                              </w:rPr>
                            </w:pPr>
                            <w:r w:rsidRPr="00435518">
                              <w:rPr>
                                <w:rStyle w:val="PlaceholderText"/>
                                <w:color w:val="auto"/>
                                <w:sz w:val="20"/>
                              </w:rPr>
                              <w:t xml:space="preserve">For those that are interested in a self-guided tour of the immigration center, a map and guide will be provided.   The immigration center is approximately 1.5 miles from Ayala Cove on a paved road with moderate elevation gain (180ft).   </w:t>
                            </w:r>
                          </w:p>
                          <w:p w:rsidR="00D25B65" w:rsidRPr="00435518" w:rsidRDefault="00D25B65" w:rsidP="00336CD1">
                            <w:pPr>
                              <w:pStyle w:val="Title"/>
                              <w:shd w:val="clear" w:color="auto" w:fill="C4BC96"/>
                              <w:rPr>
                                <w:rStyle w:val="PlaceholderText"/>
                                <w:color w:val="auto"/>
                              </w:rPr>
                            </w:pPr>
                          </w:p>
                          <w:p w:rsidR="00F62325" w:rsidRPr="00435518" w:rsidRDefault="00B7572C" w:rsidP="00336CD1">
                            <w:pPr>
                              <w:pStyle w:val="Title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rStyle w:val="PlaceholderText"/>
                                <w:color w:val="auto"/>
                              </w:rPr>
                              <w:t>Food</w:t>
                            </w:r>
                          </w:p>
                          <w:p w:rsidR="00F62325" w:rsidRPr="00435518" w:rsidRDefault="00B7572C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There are concessions on the island, however, we recommend bringing a sack lunch and healthy snacks to provide the boys energy.</w:t>
                            </w:r>
                          </w:p>
                          <w:p w:rsidR="00B7572C" w:rsidRPr="00435518" w:rsidRDefault="00E10E1B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  <w:r w:rsidRPr="00435518">
                              <w:rPr>
                                <w:color w:val="auto"/>
                              </w:rPr>
                              <w:t>The activity leaders will be selecting a location for a group lunch.</w:t>
                            </w:r>
                          </w:p>
                          <w:p w:rsidR="00E10E1B" w:rsidRPr="00435518" w:rsidRDefault="00E10E1B" w:rsidP="00336CD1">
                            <w:pPr>
                              <w:pStyle w:val="EventDetails"/>
                              <w:shd w:val="clear" w:color="auto" w:fill="C4BC96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F62325" w:rsidRPr="00435518" w:rsidRDefault="00F62325" w:rsidP="00336CD1">
                      <w:pPr>
                        <w:shd w:val="clear" w:color="auto" w:fill="C4BC96"/>
                      </w:pPr>
                    </w:p>
                  </w:txbxContent>
                </v:textbox>
              </v:roundrect>
            </w:pict>
          </mc:Fallback>
        </mc:AlternateContent>
      </w:r>
    </w:p>
    <w:p w:rsidR="00256540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88265</wp:posOffset>
                </wp:positionV>
                <wp:extent cx="2905125" cy="2952750"/>
                <wp:effectExtent l="13970" t="12065" r="14605" b="26035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952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6A27B"/>
                            </a:gs>
                            <a:gs pos="50000">
                              <a:srgbClr val="ECE0D2"/>
                            </a:gs>
                            <a:gs pos="100000">
                              <a:srgbClr val="C6A27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6A27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4311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1599" w:rsidRDefault="00E51599" w:rsidP="00E51599">
                            <w:r>
                              <w:t>Weather</w:t>
                            </w:r>
                          </w:p>
                          <w:p w:rsidR="00E51599" w:rsidRDefault="00E51599">
                            <w:r>
                              <w:br/>
                              <w:t xml:space="preserve">The weather </w:t>
                            </w:r>
                            <w:r w:rsidR="00167F13">
                              <w:t>this time of year is spectacular in the bay area.    The last time we went the high for the day was in the mid-70.</w:t>
                            </w:r>
                          </w:p>
                          <w:p w:rsidR="00E51599" w:rsidRDefault="00E51599"/>
                          <w:p w:rsidR="00E51599" w:rsidRDefault="00E515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330.35pt;margin-top:6.95pt;width:228.75pt;height:2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" fillcolor="#c6a27b" strokecolor="#c6a27b" strokeweight="1pt">
                <v:fill color2="#ece0d2" angle="135" focus="50%" type="gradient"/>
                <v:shadow on="t" color="#44311d" opacity=".5" offset="1pt"/>
                <v:textbox>
                  <w:txbxContent>
                    <w:p w:rsidR="00E51599" w:rsidRDefault="00E51599" w:rsidP="00E51599">
                      <w:r>
                        <w:t>Weather</w:t>
                      </w:r>
                    </w:p>
                    <w:p w:rsidR="00E51599" w:rsidRDefault="00E51599">
                      <w:r>
                        <w:br/>
                        <w:t xml:space="preserve">The weather </w:t>
                      </w:r>
                      <w:r w:rsidR="00167F13">
                        <w:t>this time of year is spectacular in the bay area.    The last time we went the high for the day was in the mid-70.</w:t>
                      </w:r>
                    </w:p>
                    <w:p w:rsidR="00E51599" w:rsidRDefault="00E51599"/>
                    <w:p w:rsidR="00E51599" w:rsidRDefault="00E51599"/>
                  </w:txbxContent>
                </v:textbox>
              </v:shape>
            </w:pict>
          </mc:Fallback>
        </mc:AlternateContent>
      </w:r>
    </w:p>
    <w:p w:rsidR="00256540" w:rsidRPr="00C72A4B" w:rsidRDefault="00C40AF9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3061335</wp:posOffset>
                </wp:positionV>
                <wp:extent cx="3053715" cy="4343400"/>
                <wp:effectExtent l="13335" t="13335" r="9525" b="5715"/>
                <wp:wrapNone/>
                <wp:docPr id="11" name="AutoShape 55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434340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89643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1599" w:rsidRPr="007C1833" w:rsidRDefault="00E51599" w:rsidP="00E5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50" alt="book-bg" style="position:absolute;margin-left:324.3pt;margin-top:241.05pt;width:240.45pt;height:3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" strokecolor="#89643b" strokeweight=".5pt">
                <v:fill recolor="t" rotate="t" type="frame"/>
                <v:textbox inset="0,0,0,0">
                  <w:txbxContent>
                    <w:p w:rsidR="00E51599" w:rsidRPr="007C1833" w:rsidRDefault="00E51599" w:rsidP="00E5159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3156585</wp:posOffset>
                </wp:positionV>
                <wp:extent cx="3048000" cy="4200525"/>
                <wp:effectExtent l="4445" t="3810" r="0" b="0"/>
                <wp:wrapNone/>
                <wp:docPr id="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599" w:rsidRPr="00435518" w:rsidRDefault="00E51599" w:rsidP="00336CD1">
                            <w:pPr>
                              <w:shd w:val="clear" w:color="auto" w:fill="C4BC96"/>
                              <w:rPr>
                                <w:sz w:val="20"/>
                              </w:rPr>
                            </w:pPr>
                            <w:r w:rsidRPr="00435518">
                              <w:rPr>
                                <w:sz w:val="20"/>
                              </w:rPr>
                              <w:t>Q&amp;A</w:t>
                            </w:r>
                          </w:p>
                          <w:p w:rsidR="00E51599" w:rsidRPr="00435518" w:rsidRDefault="00E51599" w:rsidP="00336CD1">
                            <w:pPr>
                              <w:shd w:val="clear" w:color="auto" w:fill="C4BC96"/>
                              <w:rPr>
                                <w:sz w:val="20"/>
                              </w:rPr>
                            </w:pPr>
                          </w:p>
                          <w:p w:rsidR="00E51599" w:rsidRPr="00435518" w:rsidRDefault="00E51599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Q. Can siblings and other family members participate?</w:t>
                            </w:r>
                          </w:p>
                          <w:p w:rsidR="00E51599" w:rsidRPr="00435518" w:rsidRDefault="00E51599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A. Yes.  Absolutely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Q. Can I rent bicycles at Angel Island?   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A. </w:t>
                            </w:r>
                            <w:r w:rsidR="005D79AF">
                              <w:rPr>
                                <w:sz w:val="20"/>
                                <w:szCs w:val="20"/>
                              </w:rPr>
                              <w:t xml:space="preserve">No.  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 xml:space="preserve"> We tested this last time and determined that it creates too much delay and puts at risk our ferry departure time.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Q. Are there any other costs beyond the parking fee and the roundtrip ferry fee?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A. No.  Please note that </w:t>
                            </w:r>
                            <w:proofErr w:type="gramStart"/>
                            <w:r w:rsidRPr="00435518">
                              <w:rPr>
                                <w:sz w:val="20"/>
                                <w:szCs w:val="20"/>
                              </w:rPr>
                              <w:t>If</w:t>
                            </w:r>
                            <w:proofErr w:type="gramEnd"/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 you choose to take the San Rafael bridge, be prepared for a toll.  This is not the recommended route.   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Q. What if we can’t keep up with 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>pace of the hike</w:t>
                            </w:r>
                            <w:r w:rsidRPr="00435518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  <w:r w:rsidRPr="00435518">
                              <w:rPr>
                                <w:sz w:val="20"/>
                                <w:szCs w:val="20"/>
                              </w:rPr>
                              <w:t>A. Our inte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>nt is to keep the hike</w:t>
                            </w: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>activity group</w:t>
                            </w: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 together and proceed at a pace that is conducive to a wide range of abilities. In the event that some participants require a slow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 xml:space="preserve">er pace, we will split into two groups, ensuring </w:t>
                            </w:r>
                            <w:proofErr w:type="gramStart"/>
                            <w:r w:rsidR="00167F13">
                              <w:rPr>
                                <w:sz w:val="20"/>
                                <w:szCs w:val="20"/>
                              </w:rPr>
                              <w:t xml:space="preserve">that </w:t>
                            </w:r>
                            <w:r w:rsidRPr="004355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F13">
                              <w:rPr>
                                <w:sz w:val="20"/>
                                <w:szCs w:val="20"/>
                              </w:rPr>
                              <w:t>we</w:t>
                            </w:r>
                            <w:proofErr w:type="gramEnd"/>
                            <w:r w:rsidR="00167F13">
                              <w:rPr>
                                <w:sz w:val="20"/>
                                <w:szCs w:val="20"/>
                              </w:rPr>
                              <w:t xml:space="preserve"> have two-deep leadership in both groups.</w:t>
                            </w:r>
                          </w:p>
                          <w:p w:rsidR="00D25B65" w:rsidRPr="00435518" w:rsidRDefault="00D25B65" w:rsidP="00336CD1">
                            <w:pPr>
                              <w:shd w:val="clear" w:color="auto" w:fill="C4BC9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330.35pt;margin-top:248.55pt;width:240pt;height:3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whuwIAAMM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" filled="f" stroked="f">
                <v:textbox>
                  <w:txbxContent>
                    <w:p w:rsidR="00E51599" w:rsidRPr="00435518" w:rsidRDefault="00E51599" w:rsidP="00336CD1">
                      <w:pPr>
                        <w:shd w:val="clear" w:color="auto" w:fill="C4BC96"/>
                        <w:rPr>
                          <w:sz w:val="20"/>
                        </w:rPr>
                      </w:pPr>
                      <w:r w:rsidRPr="00435518">
                        <w:rPr>
                          <w:sz w:val="20"/>
                        </w:rPr>
                        <w:t>Q&amp;A</w:t>
                      </w:r>
                    </w:p>
                    <w:p w:rsidR="00E51599" w:rsidRPr="00435518" w:rsidRDefault="00E51599" w:rsidP="00336CD1">
                      <w:pPr>
                        <w:shd w:val="clear" w:color="auto" w:fill="C4BC96"/>
                        <w:rPr>
                          <w:sz w:val="20"/>
                        </w:rPr>
                      </w:pPr>
                    </w:p>
                    <w:p w:rsidR="00E51599" w:rsidRPr="00435518" w:rsidRDefault="00E51599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Q. Can siblings and other family members participate?</w:t>
                      </w:r>
                    </w:p>
                    <w:p w:rsidR="00E51599" w:rsidRPr="00435518" w:rsidRDefault="00E51599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A. Yes.  Absolutely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 xml:space="preserve">Q. Can I rent bicycles at Angel Island?   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 xml:space="preserve">A. </w:t>
                      </w:r>
                      <w:r w:rsidR="005D79AF">
                        <w:rPr>
                          <w:sz w:val="20"/>
                          <w:szCs w:val="20"/>
                        </w:rPr>
                        <w:t xml:space="preserve">No.  </w:t>
                      </w:r>
                      <w:r w:rsidR="00167F13">
                        <w:rPr>
                          <w:sz w:val="20"/>
                          <w:szCs w:val="20"/>
                        </w:rPr>
                        <w:t xml:space="preserve"> We tested this last time and determined that it creates too much delay and puts at risk our ferry departure time.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Q. Are there any other costs beyond the parking fee and the roundtrip ferry fee?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 xml:space="preserve">A. No.  Please note that </w:t>
                      </w:r>
                      <w:proofErr w:type="gramStart"/>
                      <w:r w:rsidRPr="00435518">
                        <w:rPr>
                          <w:sz w:val="20"/>
                          <w:szCs w:val="20"/>
                        </w:rPr>
                        <w:t>If</w:t>
                      </w:r>
                      <w:proofErr w:type="gramEnd"/>
                      <w:r w:rsidRPr="00435518">
                        <w:rPr>
                          <w:sz w:val="20"/>
                          <w:szCs w:val="20"/>
                        </w:rPr>
                        <w:t xml:space="preserve"> you choose to take the San Rafael bridge, be prepared for a toll.  This is not the recommended route.   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 xml:space="preserve">Q. What if we can’t keep up with </w:t>
                      </w:r>
                      <w:r w:rsidR="00167F13">
                        <w:rPr>
                          <w:sz w:val="20"/>
                          <w:szCs w:val="20"/>
                        </w:rPr>
                        <w:t>pace of the hike</w:t>
                      </w:r>
                      <w:r w:rsidRPr="00435518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  <w:r w:rsidRPr="00435518">
                        <w:rPr>
                          <w:sz w:val="20"/>
                          <w:szCs w:val="20"/>
                        </w:rPr>
                        <w:t>A. Our inte</w:t>
                      </w:r>
                      <w:r w:rsidR="00167F13">
                        <w:rPr>
                          <w:sz w:val="20"/>
                          <w:szCs w:val="20"/>
                        </w:rPr>
                        <w:t>nt is to keep the hike</w:t>
                      </w:r>
                      <w:r w:rsidRPr="004355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7F13">
                        <w:rPr>
                          <w:sz w:val="20"/>
                          <w:szCs w:val="20"/>
                        </w:rPr>
                        <w:t>activity group</w:t>
                      </w:r>
                      <w:r w:rsidRPr="00435518">
                        <w:rPr>
                          <w:sz w:val="20"/>
                          <w:szCs w:val="20"/>
                        </w:rPr>
                        <w:t xml:space="preserve"> together and proceed at a pace that is conducive to a wide range of abilities. In the event that some participants require a slow</w:t>
                      </w:r>
                      <w:r w:rsidR="00167F13">
                        <w:rPr>
                          <w:sz w:val="20"/>
                          <w:szCs w:val="20"/>
                        </w:rPr>
                        <w:t xml:space="preserve">er pace, we will split into two groups, ensuring </w:t>
                      </w:r>
                      <w:proofErr w:type="gramStart"/>
                      <w:r w:rsidR="00167F13">
                        <w:rPr>
                          <w:sz w:val="20"/>
                          <w:szCs w:val="20"/>
                        </w:rPr>
                        <w:t xml:space="preserve">that </w:t>
                      </w:r>
                      <w:r w:rsidRPr="004355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7F13">
                        <w:rPr>
                          <w:sz w:val="20"/>
                          <w:szCs w:val="20"/>
                        </w:rPr>
                        <w:t>we</w:t>
                      </w:r>
                      <w:proofErr w:type="gramEnd"/>
                      <w:r w:rsidR="00167F13">
                        <w:rPr>
                          <w:sz w:val="20"/>
                          <w:szCs w:val="20"/>
                        </w:rPr>
                        <w:t xml:space="preserve"> have two-deep leadership in both groups.</w:t>
                      </w:r>
                    </w:p>
                    <w:p w:rsidR="00D25B65" w:rsidRPr="00435518" w:rsidRDefault="00D25B65" w:rsidP="00336CD1">
                      <w:pPr>
                        <w:shd w:val="clear" w:color="auto" w:fill="C4BC96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6540" w:rsidRPr="00C72A4B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47D1E"/>
    <w:multiLevelType w:val="hybridMultilevel"/>
    <w:tmpl w:val="9F7C061E"/>
    <w:lvl w:ilvl="0" w:tplc="BAF008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764776"/>
    <w:multiLevelType w:val="hybridMultilevel"/>
    <w:tmpl w:val="6E82EA2A"/>
    <w:lvl w:ilvl="0" w:tplc="42EE30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D3"/>
    <w:rsid w:val="0003296B"/>
    <w:rsid w:val="00070AE8"/>
    <w:rsid w:val="000904A8"/>
    <w:rsid w:val="000C5595"/>
    <w:rsid w:val="000C7D48"/>
    <w:rsid w:val="000F2E63"/>
    <w:rsid w:val="001259D2"/>
    <w:rsid w:val="00133A59"/>
    <w:rsid w:val="00142BB8"/>
    <w:rsid w:val="00146C7F"/>
    <w:rsid w:val="00167F13"/>
    <w:rsid w:val="0018251B"/>
    <w:rsid w:val="001859AC"/>
    <w:rsid w:val="001A7C6F"/>
    <w:rsid w:val="001D00A1"/>
    <w:rsid w:val="001D6B0A"/>
    <w:rsid w:val="001E0C17"/>
    <w:rsid w:val="002079DC"/>
    <w:rsid w:val="002115A7"/>
    <w:rsid w:val="00225938"/>
    <w:rsid w:val="00256540"/>
    <w:rsid w:val="0026142A"/>
    <w:rsid w:val="002866D4"/>
    <w:rsid w:val="002A48E7"/>
    <w:rsid w:val="002B0330"/>
    <w:rsid w:val="002C5567"/>
    <w:rsid w:val="002C7707"/>
    <w:rsid w:val="002E7927"/>
    <w:rsid w:val="002F3E2C"/>
    <w:rsid w:val="0031005E"/>
    <w:rsid w:val="00336CD1"/>
    <w:rsid w:val="0036184C"/>
    <w:rsid w:val="00364174"/>
    <w:rsid w:val="003816A4"/>
    <w:rsid w:val="00384854"/>
    <w:rsid w:val="003A587F"/>
    <w:rsid w:val="003B25D3"/>
    <w:rsid w:val="003B6BA5"/>
    <w:rsid w:val="003E1BE5"/>
    <w:rsid w:val="003E5EC3"/>
    <w:rsid w:val="004142EA"/>
    <w:rsid w:val="00435518"/>
    <w:rsid w:val="00452612"/>
    <w:rsid w:val="0046142D"/>
    <w:rsid w:val="00487CA3"/>
    <w:rsid w:val="00491725"/>
    <w:rsid w:val="0049352E"/>
    <w:rsid w:val="004B127C"/>
    <w:rsid w:val="004B1B5D"/>
    <w:rsid w:val="004B2B1B"/>
    <w:rsid w:val="004F006D"/>
    <w:rsid w:val="004F7721"/>
    <w:rsid w:val="005006D7"/>
    <w:rsid w:val="00513F51"/>
    <w:rsid w:val="00527F6B"/>
    <w:rsid w:val="00531EA0"/>
    <w:rsid w:val="00537D3F"/>
    <w:rsid w:val="00562D43"/>
    <w:rsid w:val="005834A8"/>
    <w:rsid w:val="0058716D"/>
    <w:rsid w:val="005A7A62"/>
    <w:rsid w:val="005D79AF"/>
    <w:rsid w:val="0067027A"/>
    <w:rsid w:val="006E55E2"/>
    <w:rsid w:val="006F549D"/>
    <w:rsid w:val="007048E4"/>
    <w:rsid w:val="007148BE"/>
    <w:rsid w:val="00727F51"/>
    <w:rsid w:val="00740E10"/>
    <w:rsid w:val="00741A36"/>
    <w:rsid w:val="00743B57"/>
    <w:rsid w:val="007444C3"/>
    <w:rsid w:val="0075617D"/>
    <w:rsid w:val="0076557F"/>
    <w:rsid w:val="0078582C"/>
    <w:rsid w:val="007B747A"/>
    <w:rsid w:val="007C1833"/>
    <w:rsid w:val="007E4964"/>
    <w:rsid w:val="00806428"/>
    <w:rsid w:val="00822FE9"/>
    <w:rsid w:val="0084725B"/>
    <w:rsid w:val="00847D51"/>
    <w:rsid w:val="008727B2"/>
    <w:rsid w:val="00872EA2"/>
    <w:rsid w:val="0087568B"/>
    <w:rsid w:val="008B0000"/>
    <w:rsid w:val="008B31E4"/>
    <w:rsid w:val="008F06A2"/>
    <w:rsid w:val="009238DC"/>
    <w:rsid w:val="009277CF"/>
    <w:rsid w:val="00940812"/>
    <w:rsid w:val="009428F2"/>
    <w:rsid w:val="00964A4B"/>
    <w:rsid w:val="00982A86"/>
    <w:rsid w:val="009B099E"/>
    <w:rsid w:val="009E4869"/>
    <w:rsid w:val="009E7BF0"/>
    <w:rsid w:val="009E7E7D"/>
    <w:rsid w:val="00A25AB5"/>
    <w:rsid w:val="00A35C82"/>
    <w:rsid w:val="00A444B5"/>
    <w:rsid w:val="00A47D81"/>
    <w:rsid w:val="00A558AB"/>
    <w:rsid w:val="00A71644"/>
    <w:rsid w:val="00A742B4"/>
    <w:rsid w:val="00AA2877"/>
    <w:rsid w:val="00AC135D"/>
    <w:rsid w:val="00AD1595"/>
    <w:rsid w:val="00AD190C"/>
    <w:rsid w:val="00AE6DBE"/>
    <w:rsid w:val="00AF3C0F"/>
    <w:rsid w:val="00AF6CC1"/>
    <w:rsid w:val="00B0561B"/>
    <w:rsid w:val="00B1637A"/>
    <w:rsid w:val="00B33E5D"/>
    <w:rsid w:val="00B41374"/>
    <w:rsid w:val="00B50084"/>
    <w:rsid w:val="00B70980"/>
    <w:rsid w:val="00B72F54"/>
    <w:rsid w:val="00B7572C"/>
    <w:rsid w:val="00BA239F"/>
    <w:rsid w:val="00BC1623"/>
    <w:rsid w:val="00BC7BCA"/>
    <w:rsid w:val="00BD61E3"/>
    <w:rsid w:val="00C07276"/>
    <w:rsid w:val="00C100A5"/>
    <w:rsid w:val="00C208C2"/>
    <w:rsid w:val="00C40AF9"/>
    <w:rsid w:val="00C47331"/>
    <w:rsid w:val="00C50702"/>
    <w:rsid w:val="00C563A0"/>
    <w:rsid w:val="00C72A4B"/>
    <w:rsid w:val="00C84CED"/>
    <w:rsid w:val="00C97DCF"/>
    <w:rsid w:val="00CB1A69"/>
    <w:rsid w:val="00CC665E"/>
    <w:rsid w:val="00CD0E4D"/>
    <w:rsid w:val="00CF0A2A"/>
    <w:rsid w:val="00D154CC"/>
    <w:rsid w:val="00D156AD"/>
    <w:rsid w:val="00D25B65"/>
    <w:rsid w:val="00D43682"/>
    <w:rsid w:val="00D43C4B"/>
    <w:rsid w:val="00D45AEB"/>
    <w:rsid w:val="00D6062A"/>
    <w:rsid w:val="00D64485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10E1B"/>
    <w:rsid w:val="00E51599"/>
    <w:rsid w:val="00E51E4D"/>
    <w:rsid w:val="00E6076F"/>
    <w:rsid w:val="00E867DD"/>
    <w:rsid w:val="00EA2069"/>
    <w:rsid w:val="00EA765F"/>
    <w:rsid w:val="00EC1524"/>
    <w:rsid w:val="00ED02B7"/>
    <w:rsid w:val="00EE2BCE"/>
    <w:rsid w:val="00F06BEC"/>
    <w:rsid w:val="00F2263F"/>
    <w:rsid w:val="00F47899"/>
    <w:rsid w:val="00F61E1F"/>
    <w:rsid w:val="00F62325"/>
    <w:rsid w:val="00F76790"/>
    <w:rsid w:val="00F96D35"/>
    <w:rsid w:val="00FA73E0"/>
    <w:rsid w:val="00F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C6FA1B-6F31-4FE1-849E-B41B8E7A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8E7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="Cambria" w:hAnsi="Cambria" w:cs="Cambria"/>
      <w:color w:val="C6A27B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="Cambria" w:hAnsi="Cambria" w:cs="Cambria"/>
      <w:color w:val="C6A27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="Cambria" w:hAnsi="Cambria" w:cs="Cambria"/>
      <w:color w:val="C6A27B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="Calibri"/>
      <w:color w:val="EAF1DD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="Cambria" w:hAnsi="Cambria" w:cs="Cambria"/>
      <w:color w:val="C6A27B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="Cambria" w:hAnsi="Cambria" w:cs="Cambria"/>
      <w:color w:val="C6A27B"/>
      <w:sz w:val="18"/>
      <w:szCs w:val="18"/>
    </w:rPr>
  </w:style>
  <w:style w:type="paragraph" w:styleId="NoSpacing">
    <w:name w:val="No Spacing"/>
    <w:uiPriority w:val="1"/>
    <w:qFormat/>
    <w:rsid w:val="00C50702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B6BA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63A0"/>
  </w:style>
  <w:style w:type="character" w:styleId="Emphasis">
    <w:name w:val="Emphasis"/>
    <w:basedOn w:val="DefaultParagraphFont"/>
    <w:uiPriority w:val="20"/>
    <w:qFormat/>
    <w:rsid w:val="00C563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bert1\AppData\Roaming\Microsoft\Templates\BookClub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3" ma:contentTypeDescription="Create a new document." ma:contentTypeScope="" ma:versionID="37d3ec2b48d53e45b233ad8f52fe1b11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34A95A-AD50-4E97-AEF2-F2554BDFA977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3.xml><?xml version="1.0" encoding="utf-8"?>
<ds:datastoreItem xmlns:ds="http://schemas.openxmlformats.org/officeDocument/2006/customXml" ds:itemID="{FAD9AC26-EEAE-4905-B3EC-444A9466EE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0F5591-A6E4-408F-BD4C-9F262F9D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BookClubFlyer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webdunia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J Herbert;Steve Brewer</dc:creator>
  <cp:lastModifiedBy>Mike Herbert</cp:lastModifiedBy>
  <cp:revision>3</cp:revision>
  <cp:lastPrinted>2014-09-13T22:02:00Z</cp:lastPrinted>
  <dcterms:created xsi:type="dcterms:W3CDTF">2014-09-29T13:07:00Z</dcterms:created>
  <dcterms:modified xsi:type="dcterms:W3CDTF">2014-09-29T13:08:00Z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